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3ED" w:rsidRPr="002C33ED" w:rsidRDefault="00253BCD" w:rsidP="002C33ED">
      <w:pPr>
        <w:pStyle w:val="ModulTitel"/>
      </w:pPr>
      <w:r w:rsidRPr="00F776EA">
        <w:t>Dokumentation</w:t>
      </w:r>
      <w:r w:rsidR="00BA27AA">
        <w:t xml:space="preserve"> </w:t>
      </w:r>
      <w:r w:rsidR="00521335">
        <w:t>Toni Kostal</w:t>
      </w:r>
      <w:r w:rsidRPr="00F776EA">
        <w:fldChar w:fldCharType="begin"/>
      </w:r>
      <w:r w:rsidRPr="00F776EA">
        <w:instrText xml:space="preserve"> INCLUDETEXT "C:\\Users\\Henri\\Documents\\Schule\\IT-School\\Projekttage\\Projekttag_Pong\\trunk\\imports\\uebersicht.docx" import </w:instrText>
      </w:r>
      <w:r w:rsidRPr="00F776EA">
        <w:fldChar w:fldCharType="separate"/>
      </w:r>
      <w:r w:rsidR="00D23B65">
        <w:fldChar w:fldCharType="begin"/>
      </w:r>
      <w:r w:rsidR="00D23B65">
        <w:instrText xml:space="preserve"> INCLUDETEXT "C:\\Users\\Henri\\Documents\\Schule\\IT-School\\Projekttage\\Projekttag_Suchmaschine\\trunk\\imports\\uebersicht.docx" import </w:instrText>
      </w:r>
      <w:r w:rsidR="00D23B65">
        <w:fldChar w:fldCharType="separate"/>
      </w:r>
      <w:r w:rsidR="002C33ED">
        <w:fldChar w:fldCharType="begin"/>
      </w:r>
      <w:r w:rsidR="002C33ED">
        <w:instrText xml:space="preserve"> INCLUDETEXT "C:\\Users\\Henri\\Documents\\schule\\it-school\\projekttage\\loeve2d_lua\\trunk\\imports\\uebersicht.docx" import </w:instrText>
      </w:r>
      <w:r w:rsidR="002C33ED">
        <w:fldChar w:fldCharType="separate"/>
      </w:r>
      <w:bookmarkStart w:id="0" w:name="import"/>
    </w:p>
    <w:tbl>
      <w:tblPr>
        <w:tblStyle w:val="ModulTabelle1"/>
        <w:tblW w:w="0" w:type="auto"/>
        <w:tblLook w:val="04A0" w:firstRow="1" w:lastRow="0" w:firstColumn="1" w:lastColumn="0" w:noHBand="0" w:noVBand="1"/>
      </w:tblPr>
      <w:tblGrid>
        <w:gridCol w:w="4536"/>
        <w:gridCol w:w="4536"/>
      </w:tblGrid>
      <w:tr w:rsidR="002C33ED" w:rsidTr="000F485D">
        <w:trPr>
          <w:cnfStyle w:val="100000000000" w:firstRow="1" w:lastRow="0" w:firstColumn="0" w:lastColumn="0" w:oddVBand="0" w:evenVBand="0" w:oddHBand="0" w:evenHBand="0" w:firstRowFirstColumn="0" w:firstRowLastColumn="0" w:lastRowFirstColumn="0" w:lastRowLastColumn="0"/>
        </w:trPr>
        <w:tc>
          <w:tcPr>
            <w:tcW w:w="4536" w:type="dxa"/>
          </w:tcPr>
          <w:p w:rsidR="002C33ED" w:rsidRDefault="002C33ED" w:rsidP="000F485D">
            <w:pPr>
              <w:rPr>
                <w:lang w:val="de-DE"/>
              </w:rPr>
            </w:pPr>
            <w:r>
              <w:rPr>
                <w:lang w:val="de-DE"/>
              </w:rPr>
              <w:t>Teammitglieder</w:t>
            </w:r>
          </w:p>
        </w:tc>
        <w:tc>
          <w:tcPr>
            <w:tcW w:w="4536" w:type="dxa"/>
          </w:tcPr>
          <w:p w:rsidR="002C33ED" w:rsidRDefault="002C33ED" w:rsidP="000F485D">
            <w:pPr>
              <w:rPr>
                <w:lang w:val="de-DE"/>
              </w:rPr>
            </w:pPr>
            <w:r>
              <w:rPr>
                <w:lang w:val="de-DE"/>
              </w:rPr>
              <w:t>Toni Kostal</w:t>
            </w:r>
          </w:p>
          <w:p w:rsidR="002C33ED" w:rsidRDefault="002C33ED" w:rsidP="000F485D">
            <w:pPr>
              <w:rPr>
                <w:lang w:val="de-DE"/>
              </w:rPr>
            </w:pPr>
            <w:r>
              <w:rPr>
                <w:lang w:val="de-DE"/>
              </w:rPr>
              <w:t>Robin Steiger</w:t>
            </w:r>
          </w:p>
          <w:p w:rsidR="002C33ED" w:rsidRDefault="002C33ED" w:rsidP="000F485D">
            <w:pPr>
              <w:rPr>
                <w:lang w:val="de-DE"/>
              </w:rPr>
            </w:pPr>
            <w:r>
              <w:rPr>
                <w:lang w:val="de-DE"/>
              </w:rPr>
              <w:t>Henri Schmekies</w:t>
            </w:r>
          </w:p>
          <w:p w:rsidR="002C33ED" w:rsidRPr="00527F7F" w:rsidRDefault="002C33ED" w:rsidP="000F485D">
            <w:pPr>
              <w:rPr>
                <w:strike/>
                <w:lang w:val="de-DE"/>
              </w:rPr>
            </w:pPr>
            <w:r>
              <w:rPr>
                <w:lang w:val="de-DE"/>
              </w:rPr>
              <w:t>Fabian Eichenberger</w:t>
            </w:r>
          </w:p>
        </w:tc>
      </w:tr>
      <w:tr w:rsidR="002C33ED" w:rsidTr="000F485D">
        <w:tc>
          <w:tcPr>
            <w:tcW w:w="4536" w:type="dxa"/>
          </w:tcPr>
          <w:p w:rsidR="002C33ED" w:rsidRDefault="002C33ED" w:rsidP="000F485D">
            <w:pPr>
              <w:rPr>
                <w:lang w:val="de-DE"/>
              </w:rPr>
            </w:pPr>
            <w:r>
              <w:rPr>
                <w:lang w:val="de-DE"/>
              </w:rPr>
              <w:t>Projektleiter</w:t>
            </w:r>
          </w:p>
        </w:tc>
        <w:tc>
          <w:tcPr>
            <w:tcW w:w="4536" w:type="dxa"/>
          </w:tcPr>
          <w:p w:rsidR="002C33ED" w:rsidRDefault="002C33ED" w:rsidP="000F485D">
            <w:pPr>
              <w:rPr>
                <w:lang w:val="de-DE"/>
              </w:rPr>
            </w:pPr>
            <w:r>
              <w:rPr>
                <w:lang w:val="de-DE"/>
              </w:rPr>
              <w:t>Henri Schmekies</w:t>
            </w:r>
          </w:p>
        </w:tc>
      </w:tr>
      <w:tr w:rsidR="002C33ED" w:rsidTr="000F485D">
        <w:tc>
          <w:tcPr>
            <w:tcW w:w="4536" w:type="dxa"/>
          </w:tcPr>
          <w:p w:rsidR="002C33ED" w:rsidRDefault="002C33ED" w:rsidP="000F485D">
            <w:pPr>
              <w:rPr>
                <w:lang w:val="de-DE"/>
              </w:rPr>
            </w:pPr>
            <w:r>
              <w:rPr>
                <w:lang w:val="de-DE"/>
              </w:rPr>
              <w:t>Kunde</w:t>
            </w:r>
          </w:p>
        </w:tc>
        <w:tc>
          <w:tcPr>
            <w:tcW w:w="4536" w:type="dxa"/>
          </w:tcPr>
          <w:p w:rsidR="002C33ED" w:rsidRDefault="002C33ED" w:rsidP="000F485D">
            <w:pPr>
              <w:rPr>
                <w:lang w:val="de-DE"/>
              </w:rPr>
            </w:pPr>
            <w:r>
              <w:rPr>
                <w:lang w:val="de-DE"/>
              </w:rPr>
              <w:t>M. Schneider</w:t>
            </w:r>
          </w:p>
        </w:tc>
      </w:tr>
      <w:tr w:rsidR="002C33ED" w:rsidTr="000F485D">
        <w:tc>
          <w:tcPr>
            <w:tcW w:w="4536" w:type="dxa"/>
          </w:tcPr>
          <w:p w:rsidR="002C33ED" w:rsidRDefault="002C33ED" w:rsidP="000F485D">
            <w:pPr>
              <w:rPr>
                <w:lang w:val="de-DE"/>
              </w:rPr>
            </w:pPr>
            <w:r>
              <w:rPr>
                <w:lang w:val="de-DE"/>
              </w:rPr>
              <w:t>Beschreibung Projekt</w:t>
            </w:r>
          </w:p>
        </w:tc>
        <w:tc>
          <w:tcPr>
            <w:tcW w:w="4536" w:type="dxa"/>
          </w:tcPr>
          <w:p w:rsidR="002C33ED" w:rsidRDefault="002C33ED" w:rsidP="000F485D">
            <w:pPr>
              <w:rPr>
                <w:lang w:val="de-DE"/>
              </w:rPr>
            </w:pPr>
            <w:r w:rsidRPr="00C2189D">
              <w:rPr>
                <w:lang w:val="de-DE"/>
              </w:rPr>
              <w:t>Ein Game mit Löve2D erstellen und sich damit in die Programmiersprache von Löve2D (Lua) einarbeiten.</w:t>
            </w:r>
          </w:p>
        </w:tc>
      </w:tr>
      <w:tr w:rsidR="002C33ED" w:rsidTr="000F485D">
        <w:tc>
          <w:tcPr>
            <w:tcW w:w="4536" w:type="dxa"/>
          </w:tcPr>
          <w:p w:rsidR="002C33ED" w:rsidRDefault="002C33ED" w:rsidP="000F485D">
            <w:pPr>
              <w:rPr>
                <w:lang w:val="de-DE"/>
              </w:rPr>
            </w:pPr>
            <w:r>
              <w:rPr>
                <w:lang w:val="de-DE"/>
              </w:rPr>
              <w:t>Datum</w:t>
            </w:r>
          </w:p>
        </w:tc>
        <w:tc>
          <w:tcPr>
            <w:tcW w:w="4536" w:type="dxa"/>
          </w:tcPr>
          <w:p w:rsidR="002C33ED" w:rsidRDefault="002C33ED" w:rsidP="000F485D">
            <w:pPr>
              <w:rPr>
                <w:lang w:val="de-DE"/>
              </w:rPr>
            </w:pPr>
            <w:r>
              <w:rPr>
                <w:lang w:val="de-DE"/>
              </w:rPr>
              <w:fldChar w:fldCharType="begin"/>
            </w:r>
            <w:r>
              <w:rPr>
                <w:lang w:val="de-DE"/>
              </w:rPr>
              <w:instrText xml:space="preserve"> TIME \@ "d. MMMM yyyy" </w:instrText>
            </w:r>
            <w:r>
              <w:rPr>
                <w:lang w:val="de-DE"/>
              </w:rPr>
              <w:fldChar w:fldCharType="separate"/>
            </w:r>
            <w:r w:rsidR="0053238B">
              <w:rPr>
                <w:noProof/>
                <w:lang w:val="de-DE"/>
              </w:rPr>
              <w:t>22. April 2015</w:t>
            </w:r>
            <w:r>
              <w:rPr>
                <w:lang w:val="de-DE"/>
              </w:rPr>
              <w:fldChar w:fldCharType="end"/>
            </w:r>
          </w:p>
        </w:tc>
      </w:tr>
      <w:tr w:rsidR="002C33ED" w:rsidTr="000F485D">
        <w:tc>
          <w:tcPr>
            <w:tcW w:w="4536" w:type="dxa"/>
          </w:tcPr>
          <w:p w:rsidR="002C33ED" w:rsidRDefault="00551AC2" w:rsidP="000F485D">
            <w:pPr>
              <w:rPr>
                <w:lang w:val="de-DE"/>
              </w:rPr>
            </w:pPr>
            <w:hyperlink r:id="rId8" w:history="1">
              <w:r w:rsidR="002C33ED" w:rsidRPr="00D90478">
                <w:rPr>
                  <w:rStyle w:val="Hyperlink"/>
                  <w:lang w:val="de-DE"/>
                </w:rPr>
                <w:sym w:font="Wingdings" w:char="F0DF"/>
              </w:r>
              <w:r w:rsidR="002C33ED" w:rsidRPr="00D90478">
                <w:rPr>
                  <w:rStyle w:val="Hyperlink"/>
                  <w:lang w:val="de-DE"/>
                </w:rPr>
                <w:t xml:space="preserve"> Zurück zur Übersicht</w:t>
              </w:r>
            </w:hyperlink>
          </w:p>
        </w:tc>
        <w:tc>
          <w:tcPr>
            <w:tcW w:w="4536" w:type="dxa"/>
          </w:tcPr>
          <w:p w:rsidR="002C33ED" w:rsidRDefault="002C33ED" w:rsidP="000F485D">
            <w:pPr>
              <w:rPr>
                <w:lang w:val="de-DE"/>
              </w:rPr>
            </w:pPr>
          </w:p>
        </w:tc>
      </w:tr>
      <w:bookmarkEnd w:id="0"/>
    </w:tbl>
    <w:p w:rsidR="00253BCD" w:rsidRPr="00F776EA" w:rsidRDefault="002C33ED" w:rsidP="00BE22B5">
      <w:pPr>
        <w:pStyle w:val="ModulSchreiben"/>
      </w:pPr>
      <w:r>
        <w:fldChar w:fldCharType="end"/>
      </w:r>
      <w:r w:rsidR="00D23B65">
        <w:fldChar w:fldCharType="end"/>
      </w:r>
      <w:r w:rsidR="00253BCD" w:rsidRPr="00F776EA">
        <w:fldChar w:fldCharType="end"/>
      </w:r>
    </w:p>
    <w:p w:rsidR="00253BCD" w:rsidRDefault="00253BCD">
      <w:pPr>
        <w:rPr>
          <w:rFonts w:ascii="Fira Sans" w:hAnsi="Fira Sans"/>
          <w:sz w:val="48"/>
        </w:rPr>
      </w:pPr>
      <w:r>
        <w:br w:type="page"/>
      </w:r>
    </w:p>
    <w:p w:rsidR="00C54680" w:rsidRPr="00F776EA" w:rsidRDefault="00C54680" w:rsidP="00BE22B5">
      <w:pPr>
        <w:pStyle w:val="ModulTitel"/>
      </w:pPr>
      <w:r w:rsidRPr="00F776EA">
        <w:lastRenderedPageBreak/>
        <w:t>Inhaltsverzeichnis</w:t>
      </w:r>
    </w:p>
    <w:p w:rsidR="00632EC7" w:rsidRDefault="005C44AA">
      <w:pPr>
        <w:pStyle w:val="Verzeichnis1"/>
        <w:tabs>
          <w:tab w:val="right" w:leader="dot" w:pos="9062"/>
        </w:tabs>
        <w:rPr>
          <w:rFonts w:asciiTheme="minorHAnsi" w:eastAsiaTheme="minorEastAsia" w:hAnsiTheme="minorHAnsi"/>
          <w:noProof/>
          <w:lang w:eastAsia="de-CH"/>
        </w:rPr>
      </w:pPr>
      <w:r w:rsidRPr="00F776EA">
        <w:fldChar w:fldCharType="begin"/>
      </w:r>
      <w:r w:rsidRPr="00F776EA">
        <w:instrText xml:space="preserve"> TOC \o "1-3" \h \z \t "Modul_Überschrift1;1;Modul_Überschrift2;2;Modul_Überschrift3;3" </w:instrText>
      </w:r>
      <w:r w:rsidRPr="00F776EA">
        <w:fldChar w:fldCharType="separate"/>
      </w:r>
      <w:hyperlink w:anchor="_Toc415649648" w:history="1">
        <w:r w:rsidR="00632EC7" w:rsidRPr="00655874">
          <w:rPr>
            <w:rStyle w:val="Hyperlink"/>
            <w:noProof/>
          </w:rPr>
          <w:t>Metainformationen</w:t>
        </w:r>
        <w:r w:rsidR="00632EC7">
          <w:rPr>
            <w:noProof/>
            <w:webHidden/>
          </w:rPr>
          <w:tab/>
        </w:r>
        <w:r w:rsidR="00632EC7">
          <w:rPr>
            <w:noProof/>
            <w:webHidden/>
          </w:rPr>
          <w:fldChar w:fldCharType="begin"/>
        </w:r>
        <w:r w:rsidR="00632EC7">
          <w:rPr>
            <w:noProof/>
            <w:webHidden/>
          </w:rPr>
          <w:instrText xml:space="preserve"> PAGEREF _Toc415649648 \h </w:instrText>
        </w:r>
        <w:r w:rsidR="00632EC7">
          <w:rPr>
            <w:noProof/>
            <w:webHidden/>
          </w:rPr>
        </w:r>
        <w:r w:rsidR="00632EC7">
          <w:rPr>
            <w:noProof/>
            <w:webHidden/>
          </w:rPr>
          <w:fldChar w:fldCharType="separate"/>
        </w:r>
        <w:r w:rsidR="00632EC7">
          <w:rPr>
            <w:noProof/>
            <w:webHidden/>
          </w:rPr>
          <w:t>3</w:t>
        </w:r>
        <w:r w:rsidR="00632EC7">
          <w:rPr>
            <w:noProof/>
            <w:webHidden/>
          </w:rPr>
          <w:fldChar w:fldCharType="end"/>
        </w:r>
      </w:hyperlink>
    </w:p>
    <w:p w:rsidR="00632EC7" w:rsidRDefault="00551AC2">
      <w:pPr>
        <w:pStyle w:val="Verzeichnis1"/>
        <w:tabs>
          <w:tab w:val="right" w:leader="dot" w:pos="9062"/>
        </w:tabs>
        <w:rPr>
          <w:rFonts w:asciiTheme="minorHAnsi" w:eastAsiaTheme="minorEastAsia" w:hAnsiTheme="minorHAnsi"/>
          <w:noProof/>
          <w:lang w:eastAsia="de-CH"/>
        </w:rPr>
      </w:pPr>
      <w:hyperlink w:anchor="_Toc415649649" w:history="1">
        <w:r w:rsidR="00632EC7" w:rsidRPr="00655874">
          <w:rPr>
            <w:rStyle w:val="Hyperlink"/>
            <w:noProof/>
          </w:rPr>
          <w:t>Einstieg Lua</w:t>
        </w:r>
        <w:r w:rsidR="00632EC7">
          <w:rPr>
            <w:noProof/>
            <w:webHidden/>
          </w:rPr>
          <w:tab/>
        </w:r>
        <w:r w:rsidR="00632EC7">
          <w:rPr>
            <w:noProof/>
            <w:webHidden/>
          </w:rPr>
          <w:fldChar w:fldCharType="begin"/>
        </w:r>
        <w:r w:rsidR="00632EC7">
          <w:rPr>
            <w:noProof/>
            <w:webHidden/>
          </w:rPr>
          <w:instrText xml:space="preserve"> PAGEREF _Toc415649649 \h </w:instrText>
        </w:r>
        <w:r w:rsidR="00632EC7">
          <w:rPr>
            <w:noProof/>
            <w:webHidden/>
          </w:rPr>
        </w:r>
        <w:r w:rsidR="00632EC7">
          <w:rPr>
            <w:noProof/>
            <w:webHidden/>
          </w:rPr>
          <w:fldChar w:fldCharType="separate"/>
        </w:r>
        <w:r w:rsidR="00632EC7">
          <w:rPr>
            <w:noProof/>
            <w:webHidden/>
          </w:rPr>
          <w:t>4</w:t>
        </w:r>
        <w:r w:rsidR="00632EC7">
          <w:rPr>
            <w:noProof/>
            <w:webHidden/>
          </w:rPr>
          <w:fldChar w:fldCharType="end"/>
        </w:r>
      </w:hyperlink>
    </w:p>
    <w:p w:rsidR="00632EC7" w:rsidRDefault="00551AC2">
      <w:pPr>
        <w:pStyle w:val="Verzeichnis2"/>
        <w:tabs>
          <w:tab w:val="right" w:leader="dot" w:pos="9062"/>
        </w:tabs>
        <w:rPr>
          <w:rFonts w:eastAsiaTheme="minorEastAsia"/>
          <w:noProof/>
          <w:lang w:eastAsia="de-CH"/>
        </w:rPr>
      </w:pPr>
      <w:hyperlink w:anchor="_Toc415649650" w:history="1">
        <w:r w:rsidR="00632EC7" w:rsidRPr="00655874">
          <w:rPr>
            <w:rStyle w:val="Hyperlink"/>
            <w:noProof/>
          </w:rPr>
          <w:t>Konfiguration</w:t>
        </w:r>
        <w:r w:rsidR="00632EC7">
          <w:rPr>
            <w:noProof/>
            <w:webHidden/>
          </w:rPr>
          <w:tab/>
        </w:r>
        <w:r w:rsidR="00632EC7">
          <w:rPr>
            <w:noProof/>
            <w:webHidden/>
          </w:rPr>
          <w:fldChar w:fldCharType="begin"/>
        </w:r>
        <w:r w:rsidR="00632EC7">
          <w:rPr>
            <w:noProof/>
            <w:webHidden/>
          </w:rPr>
          <w:instrText xml:space="preserve"> PAGEREF _Toc415649650 \h </w:instrText>
        </w:r>
        <w:r w:rsidR="00632EC7">
          <w:rPr>
            <w:noProof/>
            <w:webHidden/>
          </w:rPr>
        </w:r>
        <w:r w:rsidR="00632EC7">
          <w:rPr>
            <w:noProof/>
            <w:webHidden/>
          </w:rPr>
          <w:fldChar w:fldCharType="separate"/>
        </w:r>
        <w:r w:rsidR="00632EC7">
          <w:rPr>
            <w:noProof/>
            <w:webHidden/>
          </w:rPr>
          <w:t>4</w:t>
        </w:r>
        <w:r w:rsidR="00632EC7">
          <w:rPr>
            <w:noProof/>
            <w:webHidden/>
          </w:rPr>
          <w:fldChar w:fldCharType="end"/>
        </w:r>
      </w:hyperlink>
    </w:p>
    <w:p w:rsidR="00632EC7" w:rsidRDefault="00551AC2">
      <w:pPr>
        <w:pStyle w:val="Verzeichnis2"/>
        <w:tabs>
          <w:tab w:val="right" w:leader="dot" w:pos="9062"/>
        </w:tabs>
        <w:rPr>
          <w:rFonts w:eastAsiaTheme="minorEastAsia"/>
          <w:noProof/>
          <w:lang w:eastAsia="de-CH"/>
        </w:rPr>
      </w:pPr>
      <w:hyperlink w:anchor="_Toc415649651" w:history="1">
        <w:r w:rsidR="00632EC7" w:rsidRPr="00655874">
          <w:rPr>
            <w:rStyle w:val="Hyperlink"/>
            <w:noProof/>
          </w:rPr>
          <w:t>CheckCollsion</w:t>
        </w:r>
        <w:r w:rsidR="00632EC7">
          <w:rPr>
            <w:noProof/>
            <w:webHidden/>
          </w:rPr>
          <w:tab/>
        </w:r>
        <w:r w:rsidR="00632EC7">
          <w:rPr>
            <w:noProof/>
            <w:webHidden/>
          </w:rPr>
          <w:fldChar w:fldCharType="begin"/>
        </w:r>
        <w:r w:rsidR="00632EC7">
          <w:rPr>
            <w:noProof/>
            <w:webHidden/>
          </w:rPr>
          <w:instrText xml:space="preserve"> PAGEREF _Toc415649651 \h </w:instrText>
        </w:r>
        <w:r w:rsidR="00632EC7">
          <w:rPr>
            <w:noProof/>
            <w:webHidden/>
          </w:rPr>
        </w:r>
        <w:r w:rsidR="00632EC7">
          <w:rPr>
            <w:noProof/>
            <w:webHidden/>
          </w:rPr>
          <w:fldChar w:fldCharType="separate"/>
        </w:r>
        <w:r w:rsidR="00632EC7">
          <w:rPr>
            <w:noProof/>
            <w:webHidden/>
          </w:rPr>
          <w:t>4</w:t>
        </w:r>
        <w:r w:rsidR="00632EC7">
          <w:rPr>
            <w:noProof/>
            <w:webHidden/>
          </w:rPr>
          <w:fldChar w:fldCharType="end"/>
        </w:r>
      </w:hyperlink>
    </w:p>
    <w:p w:rsidR="00632EC7" w:rsidRDefault="00551AC2">
      <w:pPr>
        <w:pStyle w:val="Verzeichnis2"/>
        <w:tabs>
          <w:tab w:val="right" w:leader="dot" w:pos="9062"/>
        </w:tabs>
        <w:rPr>
          <w:rFonts w:eastAsiaTheme="minorEastAsia"/>
          <w:noProof/>
          <w:lang w:eastAsia="de-CH"/>
        </w:rPr>
      </w:pPr>
      <w:hyperlink w:anchor="_Toc415649652" w:history="1">
        <w:r w:rsidR="00632EC7" w:rsidRPr="00655874">
          <w:rPr>
            <w:rStyle w:val="Hyperlink"/>
            <w:noProof/>
          </w:rPr>
          <w:t>Love.load</w:t>
        </w:r>
        <w:r w:rsidR="00632EC7">
          <w:rPr>
            <w:noProof/>
            <w:webHidden/>
          </w:rPr>
          <w:tab/>
        </w:r>
        <w:r w:rsidR="00632EC7">
          <w:rPr>
            <w:noProof/>
            <w:webHidden/>
          </w:rPr>
          <w:fldChar w:fldCharType="begin"/>
        </w:r>
        <w:r w:rsidR="00632EC7">
          <w:rPr>
            <w:noProof/>
            <w:webHidden/>
          </w:rPr>
          <w:instrText xml:space="preserve"> PAGEREF _Toc415649652 \h </w:instrText>
        </w:r>
        <w:r w:rsidR="00632EC7">
          <w:rPr>
            <w:noProof/>
            <w:webHidden/>
          </w:rPr>
        </w:r>
        <w:r w:rsidR="00632EC7">
          <w:rPr>
            <w:noProof/>
            <w:webHidden/>
          </w:rPr>
          <w:fldChar w:fldCharType="separate"/>
        </w:r>
        <w:r w:rsidR="00632EC7">
          <w:rPr>
            <w:noProof/>
            <w:webHidden/>
          </w:rPr>
          <w:t>4</w:t>
        </w:r>
        <w:r w:rsidR="00632EC7">
          <w:rPr>
            <w:noProof/>
            <w:webHidden/>
          </w:rPr>
          <w:fldChar w:fldCharType="end"/>
        </w:r>
      </w:hyperlink>
    </w:p>
    <w:p w:rsidR="00632EC7" w:rsidRDefault="00551AC2">
      <w:pPr>
        <w:pStyle w:val="Verzeichnis2"/>
        <w:tabs>
          <w:tab w:val="right" w:leader="dot" w:pos="9062"/>
        </w:tabs>
        <w:rPr>
          <w:rFonts w:eastAsiaTheme="minorEastAsia"/>
          <w:noProof/>
          <w:lang w:eastAsia="de-CH"/>
        </w:rPr>
      </w:pPr>
      <w:hyperlink w:anchor="_Toc415649653" w:history="1">
        <w:r w:rsidR="00632EC7" w:rsidRPr="00655874">
          <w:rPr>
            <w:rStyle w:val="Hyperlink"/>
            <w:noProof/>
          </w:rPr>
          <w:t>Love.update</w:t>
        </w:r>
        <w:r w:rsidR="00632EC7">
          <w:rPr>
            <w:noProof/>
            <w:webHidden/>
          </w:rPr>
          <w:tab/>
        </w:r>
        <w:r w:rsidR="00632EC7">
          <w:rPr>
            <w:noProof/>
            <w:webHidden/>
          </w:rPr>
          <w:fldChar w:fldCharType="begin"/>
        </w:r>
        <w:r w:rsidR="00632EC7">
          <w:rPr>
            <w:noProof/>
            <w:webHidden/>
          </w:rPr>
          <w:instrText xml:space="preserve"> PAGEREF _Toc415649653 \h </w:instrText>
        </w:r>
        <w:r w:rsidR="00632EC7">
          <w:rPr>
            <w:noProof/>
            <w:webHidden/>
          </w:rPr>
        </w:r>
        <w:r w:rsidR="00632EC7">
          <w:rPr>
            <w:noProof/>
            <w:webHidden/>
          </w:rPr>
          <w:fldChar w:fldCharType="separate"/>
        </w:r>
        <w:r w:rsidR="00632EC7">
          <w:rPr>
            <w:noProof/>
            <w:webHidden/>
          </w:rPr>
          <w:t>4</w:t>
        </w:r>
        <w:r w:rsidR="00632EC7">
          <w:rPr>
            <w:noProof/>
            <w:webHidden/>
          </w:rPr>
          <w:fldChar w:fldCharType="end"/>
        </w:r>
      </w:hyperlink>
    </w:p>
    <w:p w:rsidR="00632EC7" w:rsidRDefault="00551AC2">
      <w:pPr>
        <w:pStyle w:val="Verzeichnis2"/>
        <w:tabs>
          <w:tab w:val="right" w:leader="dot" w:pos="9062"/>
        </w:tabs>
        <w:rPr>
          <w:rFonts w:eastAsiaTheme="minorEastAsia"/>
          <w:noProof/>
          <w:lang w:eastAsia="de-CH"/>
        </w:rPr>
      </w:pPr>
      <w:hyperlink w:anchor="_Toc415649654" w:history="1">
        <w:r w:rsidR="00632EC7" w:rsidRPr="00655874">
          <w:rPr>
            <w:rStyle w:val="Hyperlink"/>
            <w:noProof/>
          </w:rPr>
          <w:t>Love.draw</w:t>
        </w:r>
        <w:r w:rsidR="00632EC7">
          <w:rPr>
            <w:noProof/>
            <w:webHidden/>
          </w:rPr>
          <w:tab/>
        </w:r>
        <w:r w:rsidR="00632EC7">
          <w:rPr>
            <w:noProof/>
            <w:webHidden/>
          </w:rPr>
          <w:fldChar w:fldCharType="begin"/>
        </w:r>
        <w:r w:rsidR="00632EC7">
          <w:rPr>
            <w:noProof/>
            <w:webHidden/>
          </w:rPr>
          <w:instrText xml:space="preserve"> PAGEREF _Toc415649654 \h </w:instrText>
        </w:r>
        <w:r w:rsidR="00632EC7">
          <w:rPr>
            <w:noProof/>
            <w:webHidden/>
          </w:rPr>
        </w:r>
        <w:r w:rsidR="00632EC7">
          <w:rPr>
            <w:noProof/>
            <w:webHidden/>
          </w:rPr>
          <w:fldChar w:fldCharType="separate"/>
        </w:r>
        <w:r w:rsidR="00632EC7">
          <w:rPr>
            <w:noProof/>
            <w:webHidden/>
          </w:rPr>
          <w:t>5</w:t>
        </w:r>
        <w:r w:rsidR="00632EC7">
          <w:rPr>
            <w:noProof/>
            <w:webHidden/>
          </w:rPr>
          <w:fldChar w:fldCharType="end"/>
        </w:r>
      </w:hyperlink>
    </w:p>
    <w:p w:rsidR="00632EC7" w:rsidRDefault="00551AC2">
      <w:pPr>
        <w:pStyle w:val="Verzeichnis1"/>
        <w:tabs>
          <w:tab w:val="right" w:leader="dot" w:pos="9062"/>
        </w:tabs>
        <w:rPr>
          <w:rFonts w:asciiTheme="minorHAnsi" w:eastAsiaTheme="minorEastAsia" w:hAnsiTheme="minorHAnsi"/>
          <w:noProof/>
          <w:lang w:eastAsia="de-CH"/>
        </w:rPr>
      </w:pPr>
      <w:hyperlink w:anchor="_Toc415649655" w:history="1">
        <w:r w:rsidR="00632EC7" w:rsidRPr="00655874">
          <w:rPr>
            <w:rStyle w:val="Hyperlink"/>
            <w:noProof/>
          </w:rPr>
          <w:t>SnakeGame</w:t>
        </w:r>
        <w:r w:rsidR="00632EC7">
          <w:rPr>
            <w:noProof/>
            <w:webHidden/>
          </w:rPr>
          <w:tab/>
        </w:r>
        <w:r w:rsidR="00632EC7">
          <w:rPr>
            <w:noProof/>
            <w:webHidden/>
          </w:rPr>
          <w:fldChar w:fldCharType="begin"/>
        </w:r>
        <w:r w:rsidR="00632EC7">
          <w:rPr>
            <w:noProof/>
            <w:webHidden/>
          </w:rPr>
          <w:instrText xml:space="preserve"> PAGEREF _Toc415649655 \h </w:instrText>
        </w:r>
        <w:r w:rsidR="00632EC7">
          <w:rPr>
            <w:noProof/>
            <w:webHidden/>
          </w:rPr>
        </w:r>
        <w:r w:rsidR="00632EC7">
          <w:rPr>
            <w:noProof/>
            <w:webHidden/>
          </w:rPr>
          <w:fldChar w:fldCharType="separate"/>
        </w:r>
        <w:r w:rsidR="00632EC7">
          <w:rPr>
            <w:noProof/>
            <w:webHidden/>
          </w:rPr>
          <w:t>6</w:t>
        </w:r>
        <w:r w:rsidR="00632EC7">
          <w:rPr>
            <w:noProof/>
            <w:webHidden/>
          </w:rPr>
          <w:fldChar w:fldCharType="end"/>
        </w:r>
      </w:hyperlink>
    </w:p>
    <w:p w:rsidR="00632EC7" w:rsidRDefault="00551AC2">
      <w:pPr>
        <w:pStyle w:val="Verzeichnis1"/>
        <w:tabs>
          <w:tab w:val="right" w:leader="dot" w:pos="9062"/>
        </w:tabs>
        <w:rPr>
          <w:rFonts w:asciiTheme="minorHAnsi" w:eastAsiaTheme="minorEastAsia" w:hAnsiTheme="minorHAnsi"/>
          <w:noProof/>
          <w:lang w:eastAsia="de-CH"/>
        </w:rPr>
      </w:pPr>
      <w:hyperlink w:anchor="_Toc415649656" w:history="1">
        <w:r w:rsidR="00632EC7" w:rsidRPr="00655874">
          <w:rPr>
            <w:rStyle w:val="Hyperlink"/>
            <w:noProof/>
          </w:rPr>
          <w:t>SnakeGame erstellen</w:t>
        </w:r>
        <w:r w:rsidR="00632EC7">
          <w:rPr>
            <w:noProof/>
            <w:webHidden/>
          </w:rPr>
          <w:tab/>
        </w:r>
        <w:r w:rsidR="00632EC7">
          <w:rPr>
            <w:noProof/>
            <w:webHidden/>
          </w:rPr>
          <w:fldChar w:fldCharType="begin"/>
        </w:r>
        <w:r w:rsidR="00632EC7">
          <w:rPr>
            <w:noProof/>
            <w:webHidden/>
          </w:rPr>
          <w:instrText xml:space="preserve"> PAGEREF _Toc415649656 \h </w:instrText>
        </w:r>
        <w:r w:rsidR="00632EC7">
          <w:rPr>
            <w:noProof/>
            <w:webHidden/>
          </w:rPr>
        </w:r>
        <w:r w:rsidR="00632EC7">
          <w:rPr>
            <w:noProof/>
            <w:webHidden/>
          </w:rPr>
          <w:fldChar w:fldCharType="separate"/>
        </w:r>
        <w:r w:rsidR="00632EC7">
          <w:rPr>
            <w:noProof/>
            <w:webHidden/>
          </w:rPr>
          <w:t>6</w:t>
        </w:r>
        <w:r w:rsidR="00632EC7">
          <w:rPr>
            <w:noProof/>
            <w:webHidden/>
          </w:rPr>
          <w:fldChar w:fldCharType="end"/>
        </w:r>
      </w:hyperlink>
    </w:p>
    <w:p w:rsidR="00632EC7" w:rsidRDefault="00551AC2">
      <w:pPr>
        <w:pStyle w:val="Verzeichnis2"/>
        <w:tabs>
          <w:tab w:val="right" w:leader="dot" w:pos="9062"/>
        </w:tabs>
        <w:rPr>
          <w:rFonts w:eastAsiaTheme="minorEastAsia"/>
          <w:noProof/>
          <w:lang w:eastAsia="de-CH"/>
        </w:rPr>
      </w:pPr>
      <w:hyperlink w:anchor="_Toc415649657" w:history="1">
        <w:r w:rsidR="00632EC7" w:rsidRPr="00655874">
          <w:rPr>
            <w:rStyle w:val="Hyperlink"/>
            <w:noProof/>
          </w:rPr>
          <w:t>Conf.lua</w:t>
        </w:r>
        <w:r w:rsidR="00632EC7">
          <w:rPr>
            <w:noProof/>
            <w:webHidden/>
          </w:rPr>
          <w:tab/>
        </w:r>
        <w:r w:rsidR="00632EC7">
          <w:rPr>
            <w:noProof/>
            <w:webHidden/>
          </w:rPr>
          <w:fldChar w:fldCharType="begin"/>
        </w:r>
        <w:r w:rsidR="00632EC7">
          <w:rPr>
            <w:noProof/>
            <w:webHidden/>
          </w:rPr>
          <w:instrText xml:space="preserve"> PAGEREF _Toc415649657 \h </w:instrText>
        </w:r>
        <w:r w:rsidR="00632EC7">
          <w:rPr>
            <w:noProof/>
            <w:webHidden/>
          </w:rPr>
        </w:r>
        <w:r w:rsidR="00632EC7">
          <w:rPr>
            <w:noProof/>
            <w:webHidden/>
          </w:rPr>
          <w:fldChar w:fldCharType="separate"/>
        </w:r>
        <w:r w:rsidR="00632EC7">
          <w:rPr>
            <w:noProof/>
            <w:webHidden/>
          </w:rPr>
          <w:t>6</w:t>
        </w:r>
        <w:r w:rsidR="00632EC7">
          <w:rPr>
            <w:noProof/>
            <w:webHidden/>
          </w:rPr>
          <w:fldChar w:fldCharType="end"/>
        </w:r>
      </w:hyperlink>
    </w:p>
    <w:p w:rsidR="00632EC7" w:rsidRDefault="00551AC2">
      <w:pPr>
        <w:pStyle w:val="Verzeichnis2"/>
        <w:tabs>
          <w:tab w:val="right" w:leader="dot" w:pos="9062"/>
        </w:tabs>
        <w:rPr>
          <w:rFonts w:eastAsiaTheme="minorEastAsia"/>
          <w:noProof/>
          <w:lang w:eastAsia="de-CH"/>
        </w:rPr>
      </w:pPr>
      <w:hyperlink w:anchor="_Toc415649659" w:history="1">
        <w:r w:rsidR="00632EC7" w:rsidRPr="00655874">
          <w:rPr>
            <w:rStyle w:val="Hyperlink"/>
            <w:noProof/>
          </w:rPr>
          <w:t>Game.lua</w:t>
        </w:r>
        <w:r w:rsidR="00632EC7">
          <w:rPr>
            <w:noProof/>
            <w:webHidden/>
          </w:rPr>
          <w:tab/>
        </w:r>
        <w:r w:rsidR="00632EC7">
          <w:rPr>
            <w:noProof/>
            <w:webHidden/>
          </w:rPr>
          <w:fldChar w:fldCharType="begin"/>
        </w:r>
        <w:r w:rsidR="00632EC7">
          <w:rPr>
            <w:noProof/>
            <w:webHidden/>
          </w:rPr>
          <w:instrText xml:space="preserve"> PAGEREF _Toc415649659 \h </w:instrText>
        </w:r>
        <w:r w:rsidR="00632EC7">
          <w:rPr>
            <w:noProof/>
            <w:webHidden/>
          </w:rPr>
        </w:r>
        <w:r w:rsidR="00632EC7">
          <w:rPr>
            <w:noProof/>
            <w:webHidden/>
          </w:rPr>
          <w:fldChar w:fldCharType="separate"/>
        </w:r>
        <w:r w:rsidR="00632EC7">
          <w:rPr>
            <w:noProof/>
            <w:webHidden/>
          </w:rPr>
          <w:t>7</w:t>
        </w:r>
        <w:r w:rsidR="00632EC7">
          <w:rPr>
            <w:noProof/>
            <w:webHidden/>
          </w:rPr>
          <w:fldChar w:fldCharType="end"/>
        </w:r>
      </w:hyperlink>
    </w:p>
    <w:p w:rsidR="00632EC7" w:rsidRDefault="00551AC2">
      <w:pPr>
        <w:pStyle w:val="Verzeichnis2"/>
        <w:tabs>
          <w:tab w:val="right" w:leader="dot" w:pos="9062"/>
        </w:tabs>
        <w:rPr>
          <w:rFonts w:eastAsiaTheme="minorEastAsia"/>
          <w:noProof/>
          <w:lang w:eastAsia="de-CH"/>
        </w:rPr>
      </w:pPr>
      <w:hyperlink w:anchor="_Toc415649660" w:history="1">
        <w:r w:rsidR="00632EC7" w:rsidRPr="00655874">
          <w:rPr>
            <w:rStyle w:val="Hyperlink"/>
            <w:noProof/>
          </w:rPr>
          <w:t>Keyboard.lua</w:t>
        </w:r>
        <w:r w:rsidR="00632EC7">
          <w:rPr>
            <w:noProof/>
            <w:webHidden/>
          </w:rPr>
          <w:tab/>
        </w:r>
        <w:r w:rsidR="00632EC7">
          <w:rPr>
            <w:noProof/>
            <w:webHidden/>
          </w:rPr>
          <w:fldChar w:fldCharType="begin"/>
        </w:r>
        <w:r w:rsidR="00632EC7">
          <w:rPr>
            <w:noProof/>
            <w:webHidden/>
          </w:rPr>
          <w:instrText xml:space="preserve"> PAGEREF _Toc415649660 \h </w:instrText>
        </w:r>
        <w:r w:rsidR="00632EC7">
          <w:rPr>
            <w:noProof/>
            <w:webHidden/>
          </w:rPr>
        </w:r>
        <w:r w:rsidR="00632EC7">
          <w:rPr>
            <w:noProof/>
            <w:webHidden/>
          </w:rPr>
          <w:fldChar w:fldCharType="separate"/>
        </w:r>
        <w:r w:rsidR="00632EC7">
          <w:rPr>
            <w:noProof/>
            <w:webHidden/>
          </w:rPr>
          <w:t>8</w:t>
        </w:r>
        <w:r w:rsidR="00632EC7">
          <w:rPr>
            <w:noProof/>
            <w:webHidden/>
          </w:rPr>
          <w:fldChar w:fldCharType="end"/>
        </w:r>
      </w:hyperlink>
    </w:p>
    <w:p w:rsidR="00632EC7" w:rsidRDefault="00551AC2">
      <w:pPr>
        <w:pStyle w:val="Verzeichnis2"/>
        <w:tabs>
          <w:tab w:val="right" w:leader="dot" w:pos="9062"/>
        </w:tabs>
        <w:rPr>
          <w:rFonts w:eastAsiaTheme="minorEastAsia"/>
          <w:noProof/>
          <w:lang w:eastAsia="de-CH"/>
        </w:rPr>
      </w:pPr>
      <w:hyperlink w:anchor="_Toc415649661" w:history="1">
        <w:r w:rsidR="00632EC7" w:rsidRPr="00655874">
          <w:rPr>
            <w:rStyle w:val="Hyperlink"/>
            <w:noProof/>
          </w:rPr>
          <w:t>Main.lua</w:t>
        </w:r>
        <w:r w:rsidR="00632EC7">
          <w:rPr>
            <w:noProof/>
            <w:webHidden/>
          </w:rPr>
          <w:tab/>
        </w:r>
        <w:r w:rsidR="00632EC7">
          <w:rPr>
            <w:noProof/>
            <w:webHidden/>
          </w:rPr>
          <w:fldChar w:fldCharType="begin"/>
        </w:r>
        <w:r w:rsidR="00632EC7">
          <w:rPr>
            <w:noProof/>
            <w:webHidden/>
          </w:rPr>
          <w:instrText xml:space="preserve"> PAGEREF _Toc415649661 \h </w:instrText>
        </w:r>
        <w:r w:rsidR="00632EC7">
          <w:rPr>
            <w:noProof/>
            <w:webHidden/>
          </w:rPr>
        </w:r>
        <w:r w:rsidR="00632EC7">
          <w:rPr>
            <w:noProof/>
            <w:webHidden/>
          </w:rPr>
          <w:fldChar w:fldCharType="separate"/>
        </w:r>
        <w:r w:rsidR="00632EC7">
          <w:rPr>
            <w:noProof/>
            <w:webHidden/>
          </w:rPr>
          <w:t>9</w:t>
        </w:r>
        <w:r w:rsidR="00632EC7">
          <w:rPr>
            <w:noProof/>
            <w:webHidden/>
          </w:rPr>
          <w:fldChar w:fldCharType="end"/>
        </w:r>
      </w:hyperlink>
    </w:p>
    <w:p w:rsidR="00632EC7" w:rsidRDefault="00551AC2">
      <w:pPr>
        <w:pStyle w:val="Verzeichnis2"/>
        <w:tabs>
          <w:tab w:val="right" w:leader="dot" w:pos="9062"/>
        </w:tabs>
        <w:rPr>
          <w:rFonts w:eastAsiaTheme="minorEastAsia"/>
          <w:noProof/>
          <w:lang w:eastAsia="de-CH"/>
        </w:rPr>
      </w:pPr>
      <w:hyperlink w:anchor="_Toc415649662" w:history="1">
        <w:r w:rsidR="00632EC7" w:rsidRPr="00655874">
          <w:rPr>
            <w:rStyle w:val="Hyperlink"/>
            <w:noProof/>
          </w:rPr>
          <w:t>pellet.lua</w:t>
        </w:r>
        <w:r w:rsidR="00632EC7">
          <w:rPr>
            <w:noProof/>
            <w:webHidden/>
          </w:rPr>
          <w:tab/>
        </w:r>
        <w:r w:rsidR="00632EC7">
          <w:rPr>
            <w:noProof/>
            <w:webHidden/>
          </w:rPr>
          <w:fldChar w:fldCharType="begin"/>
        </w:r>
        <w:r w:rsidR="00632EC7">
          <w:rPr>
            <w:noProof/>
            <w:webHidden/>
          </w:rPr>
          <w:instrText xml:space="preserve"> PAGEREF _Toc415649662 \h </w:instrText>
        </w:r>
        <w:r w:rsidR="00632EC7">
          <w:rPr>
            <w:noProof/>
            <w:webHidden/>
          </w:rPr>
        </w:r>
        <w:r w:rsidR="00632EC7">
          <w:rPr>
            <w:noProof/>
            <w:webHidden/>
          </w:rPr>
          <w:fldChar w:fldCharType="separate"/>
        </w:r>
        <w:r w:rsidR="00632EC7">
          <w:rPr>
            <w:noProof/>
            <w:webHidden/>
          </w:rPr>
          <w:t>10</w:t>
        </w:r>
        <w:r w:rsidR="00632EC7">
          <w:rPr>
            <w:noProof/>
            <w:webHidden/>
          </w:rPr>
          <w:fldChar w:fldCharType="end"/>
        </w:r>
      </w:hyperlink>
    </w:p>
    <w:p w:rsidR="00632EC7" w:rsidRDefault="00551AC2">
      <w:pPr>
        <w:pStyle w:val="Verzeichnis2"/>
        <w:tabs>
          <w:tab w:val="right" w:leader="dot" w:pos="9062"/>
        </w:tabs>
        <w:rPr>
          <w:rFonts w:eastAsiaTheme="minorEastAsia"/>
          <w:noProof/>
          <w:lang w:eastAsia="de-CH"/>
        </w:rPr>
      </w:pPr>
      <w:hyperlink w:anchor="_Toc415649664" w:history="1">
        <w:r w:rsidR="00632EC7" w:rsidRPr="00655874">
          <w:rPr>
            <w:rStyle w:val="Hyperlink"/>
            <w:noProof/>
          </w:rPr>
          <w:t>render.lua</w:t>
        </w:r>
        <w:r w:rsidR="00632EC7">
          <w:rPr>
            <w:noProof/>
            <w:webHidden/>
          </w:rPr>
          <w:tab/>
        </w:r>
        <w:r w:rsidR="00632EC7">
          <w:rPr>
            <w:noProof/>
            <w:webHidden/>
          </w:rPr>
          <w:fldChar w:fldCharType="begin"/>
        </w:r>
        <w:r w:rsidR="00632EC7">
          <w:rPr>
            <w:noProof/>
            <w:webHidden/>
          </w:rPr>
          <w:instrText xml:space="preserve"> PAGEREF _Toc415649664 \h </w:instrText>
        </w:r>
        <w:r w:rsidR="00632EC7">
          <w:rPr>
            <w:noProof/>
            <w:webHidden/>
          </w:rPr>
        </w:r>
        <w:r w:rsidR="00632EC7">
          <w:rPr>
            <w:noProof/>
            <w:webHidden/>
          </w:rPr>
          <w:fldChar w:fldCharType="separate"/>
        </w:r>
        <w:r w:rsidR="00632EC7">
          <w:rPr>
            <w:noProof/>
            <w:webHidden/>
          </w:rPr>
          <w:t>10</w:t>
        </w:r>
        <w:r w:rsidR="00632EC7">
          <w:rPr>
            <w:noProof/>
            <w:webHidden/>
          </w:rPr>
          <w:fldChar w:fldCharType="end"/>
        </w:r>
      </w:hyperlink>
    </w:p>
    <w:p w:rsidR="00632EC7" w:rsidRDefault="00551AC2">
      <w:pPr>
        <w:pStyle w:val="Verzeichnis2"/>
        <w:tabs>
          <w:tab w:val="right" w:leader="dot" w:pos="9062"/>
        </w:tabs>
        <w:rPr>
          <w:rFonts w:eastAsiaTheme="minorEastAsia"/>
          <w:noProof/>
          <w:lang w:eastAsia="de-CH"/>
        </w:rPr>
      </w:pPr>
      <w:hyperlink w:anchor="_Toc415649666" w:history="1">
        <w:r w:rsidR="00632EC7" w:rsidRPr="00655874">
          <w:rPr>
            <w:rStyle w:val="Hyperlink"/>
            <w:noProof/>
          </w:rPr>
          <w:t>Snake.lua</w:t>
        </w:r>
        <w:r w:rsidR="00632EC7">
          <w:rPr>
            <w:noProof/>
            <w:webHidden/>
          </w:rPr>
          <w:tab/>
        </w:r>
        <w:r w:rsidR="00632EC7">
          <w:rPr>
            <w:noProof/>
            <w:webHidden/>
          </w:rPr>
          <w:fldChar w:fldCharType="begin"/>
        </w:r>
        <w:r w:rsidR="00632EC7">
          <w:rPr>
            <w:noProof/>
            <w:webHidden/>
          </w:rPr>
          <w:instrText xml:space="preserve"> PAGEREF _Toc415649666 \h </w:instrText>
        </w:r>
        <w:r w:rsidR="00632EC7">
          <w:rPr>
            <w:noProof/>
            <w:webHidden/>
          </w:rPr>
        </w:r>
        <w:r w:rsidR="00632EC7">
          <w:rPr>
            <w:noProof/>
            <w:webHidden/>
          </w:rPr>
          <w:fldChar w:fldCharType="separate"/>
        </w:r>
        <w:r w:rsidR="00632EC7">
          <w:rPr>
            <w:noProof/>
            <w:webHidden/>
          </w:rPr>
          <w:t>11</w:t>
        </w:r>
        <w:r w:rsidR="00632EC7">
          <w:rPr>
            <w:noProof/>
            <w:webHidden/>
          </w:rPr>
          <w:fldChar w:fldCharType="end"/>
        </w:r>
      </w:hyperlink>
    </w:p>
    <w:p w:rsidR="00632EC7" w:rsidRDefault="00551AC2">
      <w:pPr>
        <w:pStyle w:val="Verzeichnis2"/>
        <w:tabs>
          <w:tab w:val="right" w:leader="dot" w:pos="9062"/>
        </w:tabs>
        <w:rPr>
          <w:rFonts w:eastAsiaTheme="minorEastAsia"/>
          <w:noProof/>
          <w:lang w:eastAsia="de-CH"/>
        </w:rPr>
      </w:pPr>
      <w:hyperlink w:anchor="_Toc415649668" w:history="1">
        <w:r w:rsidR="00632EC7" w:rsidRPr="00655874">
          <w:rPr>
            <w:rStyle w:val="Hyperlink"/>
            <w:noProof/>
          </w:rPr>
          <w:t>tile.lua</w:t>
        </w:r>
        <w:r w:rsidR="00632EC7">
          <w:rPr>
            <w:noProof/>
            <w:webHidden/>
          </w:rPr>
          <w:tab/>
        </w:r>
        <w:r w:rsidR="00632EC7">
          <w:rPr>
            <w:noProof/>
            <w:webHidden/>
          </w:rPr>
          <w:fldChar w:fldCharType="begin"/>
        </w:r>
        <w:r w:rsidR="00632EC7">
          <w:rPr>
            <w:noProof/>
            <w:webHidden/>
          </w:rPr>
          <w:instrText xml:space="preserve"> PAGEREF _Toc415649668 \h </w:instrText>
        </w:r>
        <w:r w:rsidR="00632EC7">
          <w:rPr>
            <w:noProof/>
            <w:webHidden/>
          </w:rPr>
        </w:r>
        <w:r w:rsidR="00632EC7">
          <w:rPr>
            <w:noProof/>
            <w:webHidden/>
          </w:rPr>
          <w:fldChar w:fldCharType="separate"/>
        </w:r>
        <w:r w:rsidR="00632EC7">
          <w:rPr>
            <w:noProof/>
            <w:webHidden/>
          </w:rPr>
          <w:t>12</w:t>
        </w:r>
        <w:r w:rsidR="00632EC7">
          <w:rPr>
            <w:noProof/>
            <w:webHidden/>
          </w:rPr>
          <w:fldChar w:fldCharType="end"/>
        </w:r>
      </w:hyperlink>
    </w:p>
    <w:p w:rsidR="00632EC7" w:rsidRDefault="00551AC2">
      <w:pPr>
        <w:pStyle w:val="Verzeichnis1"/>
        <w:tabs>
          <w:tab w:val="right" w:leader="dot" w:pos="9062"/>
        </w:tabs>
        <w:rPr>
          <w:rFonts w:asciiTheme="minorHAnsi" w:eastAsiaTheme="minorEastAsia" w:hAnsiTheme="minorHAnsi"/>
          <w:noProof/>
          <w:lang w:eastAsia="de-CH"/>
        </w:rPr>
      </w:pPr>
      <w:hyperlink w:anchor="_Toc415649670" w:history="1">
        <w:r w:rsidR="00632EC7" w:rsidRPr="00655874">
          <w:rPr>
            <w:rStyle w:val="Hyperlink"/>
            <w:noProof/>
          </w:rPr>
          <w:t>SnakeGame fertiggestellt</w:t>
        </w:r>
        <w:r w:rsidR="00632EC7">
          <w:rPr>
            <w:noProof/>
            <w:webHidden/>
          </w:rPr>
          <w:tab/>
        </w:r>
        <w:r w:rsidR="00632EC7">
          <w:rPr>
            <w:noProof/>
            <w:webHidden/>
          </w:rPr>
          <w:fldChar w:fldCharType="begin"/>
        </w:r>
        <w:r w:rsidR="00632EC7">
          <w:rPr>
            <w:noProof/>
            <w:webHidden/>
          </w:rPr>
          <w:instrText xml:space="preserve"> PAGEREF _Toc415649670 \h </w:instrText>
        </w:r>
        <w:r w:rsidR="00632EC7">
          <w:rPr>
            <w:noProof/>
            <w:webHidden/>
          </w:rPr>
        </w:r>
        <w:r w:rsidR="00632EC7">
          <w:rPr>
            <w:noProof/>
            <w:webHidden/>
          </w:rPr>
          <w:fldChar w:fldCharType="separate"/>
        </w:r>
        <w:r w:rsidR="00632EC7">
          <w:rPr>
            <w:noProof/>
            <w:webHidden/>
          </w:rPr>
          <w:t>12</w:t>
        </w:r>
        <w:r w:rsidR="00632EC7">
          <w:rPr>
            <w:noProof/>
            <w:webHidden/>
          </w:rPr>
          <w:fldChar w:fldCharType="end"/>
        </w:r>
      </w:hyperlink>
    </w:p>
    <w:p w:rsidR="00632EC7" w:rsidRDefault="00551AC2">
      <w:pPr>
        <w:pStyle w:val="Verzeichnis2"/>
        <w:tabs>
          <w:tab w:val="right" w:leader="dot" w:pos="9062"/>
        </w:tabs>
        <w:rPr>
          <w:rFonts w:eastAsiaTheme="minorEastAsia"/>
          <w:noProof/>
          <w:lang w:eastAsia="de-CH"/>
        </w:rPr>
      </w:pPr>
      <w:hyperlink w:anchor="_Toc415649671" w:history="1">
        <w:r w:rsidR="00632EC7" w:rsidRPr="00655874">
          <w:rPr>
            <w:rStyle w:val="Hyperlink"/>
            <w:noProof/>
          </w:rPr>
          <w:t>Startmenü</w:t>
        </w:r>
        <w:r w:rsidR="00632EC7">
          <w:rPr>
            <w:noProof/>
            <w:webHidden/>
          </w:rPr>
          <w:tab/>
        </w:r>
        <w:r w:rsidR="00632EC7">
          <w:rPr>
            <w:noProof/>
            <w:webHidden/>
          </w:rPr>
          <w:fldChar w:fldCharType="begin"/>
        </w:r>
        <w:r w:rsidR="00632EC7">
          <w:rPr>
            <w:noProof/>
            <w:webHidden/>
          </w:rPr>
          <w:instrText xml:space="preserve"> PAGEREF _Toc415649671 \h </w:instrText>
        </w:r>
        <w:r w:rsidR="00632EC7">
          <w:rPr>
            <w:noProof/>
            <w:webHidden/>
          </w:rPr>
        </w:r>
        <w:r w:rsidR="00632EC7">
          <w:rPr>
            <w:noProof/>
            <w:webHidden/>
          </w:rPr>
          <w:fldChar w:fldCharType="separate"/>
        </w:r>
        <w:r w:rsidR="00632EC7">
          <w:rPr>
            <w:noProof/>
            <w:webHidden/>
          </w:rPr>
          <w:t>12</w:t>
        </w:r>
        <w:r w:rsidR="00632EC7">
          <w:rPr>
            <w:noProof/>
            <w:webHidden/>
          </w:rPr>
          <w:fldChar w:fldCharType="end"/>
        </w:r>
      </w:hyperlink>
    </w:p>
    <w:p w:rsidR="00632EC7" w:rsidRDefault="00551AC2">
      <w:pPr>
        <w:pStyle w:val="Verzeichnis2"/>
        <w:tabs>
          <w:tab w:val="right" w:leader="dot" w:pos="9062"/>
        </w:tabs>
        <w:rPr>
          <w:rFonts w:eastAsiaTheme="minorEastAsia"/>
          <w:noProof/>
          <w:lang w:eastAsia="de-CH"/>
        </w:rPr>
      </w:pPr>
      <w:hyperlink w:anchor="_Toc415649672" w:history="1">
        <w:r w:rsidR="00632EC7" w:rsidRPr="00655874">
          <w:rPr>
            <w:rStyle w:val="Hyperlink"/>
            <w:noProof/>
          </w:rPr>
          <w:t>InGame</w:t>
        </w:r>
        <w:r w:rsidR="00632EC7">
          <w:rPr>
            <w:noProof/>
            <w:webHidden/>
          </w:rPr>
          <w:tab/>
        </w:r>
        <w:r w:rsidR="00632EC7">
          <w:rPr>
            <w:noProof/>
            <w:webHidden/>
          </w:rPr>
          <w:fldChar w:fldCharType="begin"/>
        </w:r>
        <w:r w:rsidR="00632EC7">
          <w:rPr>
            <w:noProof/>
            <w:webHidden/>
          </w:rPr>
          <w:instrText xml:space="preserve"> PAGEREF _Toc415649672 \h </w:instrText>
        </w:r>
        <w:r w:rsidR="00632EC7">
          <w:rPr>
            <w:noProof/>
            <w:webHidden/>
          </w:rPr>
        </w:r>
        <w:r w:rsidR="00632EC7">
          <w:rPr>
            <w:noProof/>
            <w:webHidden/>
          </w:rPr>
          <w:fldChar w:fldCharType="separate"/>
        </w:r>
        <w:r w:rsidR="00632EC7">
          <w:rPr>
            <w:noProof/>
            <w:webHidden/>
          </w:rPr>
          <w:t>13</w:t>
        </w:r>
        <w:r w:rsidR="00632EC7">
          <w:rPr>
            <w:noProof/>
            <w:webHidden/>
          </w:rPr>
          <w:fldChar w:fldCharType="end"/>
        </w:r>
      </w:hyperlink>
    </w:p>
    <w:p w:rsidR="00632EC7" w:rsidRDefault="00551AC2">
      <w:pPr>
        <w:pStyle w:val="Verzeichnis2"/>
        <w:tabs>
          <w:tab w:val="right" w:leader="dot" w:pos="9062"/>
        </w:tabs>
        <w:rPr>
          <w:rFonts w:eastAsiaTheme="minorEastAsia"/>
          <w:noProof/>
          <w:lang w:eastAsia="de-CH"/>
        </w:rPr>
      </w:pPr>
      <w:hyperlink w:anchor="_Toc415649674" w:history="1">
        <w:r w:rsidR="00632EC7" w:rsidRPr="00655874">
          <w:rPr>
            <w:rStyle w:val="Hyperlink"/>
            <w:noProof/>
          </w:rPr>
          <w:t>GameLost</w:t>
        </w:r>
        <w:r w:rsidR="00632EC7">
          <w:rPr>
            <w:noProof/>
            <w:webHidden/>
          </w:rPr>
          <w:tab/>
        </w:r>
        <w:r w:rsidR="00632EC7">
          <w:rPr>
            <w:noProof/>
            <w:webHidden/>
          </w:rPr>
          <w:fldChar w:fldCharType="begin"/>
        </w:r>
        <w:r w:rsidR="00632EC7">
          <w:rPr>
            <w:noProof/>
            <w:webHidden/>
          </w:rPr>
          <w:instrText xml:space="preserve"> PAGEREF _Toc415649674 \h </w:instrText>
        </w:r>
        <w:r w:rsidR="00632EC7">
          <w:rPr>
            <w:noProof/>
            <w:webHidden/>
          </w:rPr>
        </w:r>
        <w:r w:rsidR="00632EC7">
          <w:rPr>
            <w:noProof/>
            <w:webHidden/>
          </w:rPr>
          <w:fldChar w:fldCharType="separate"/>
        </w:r>
        <w:r w:rsidR="00632EC7">
          <w:rPr>
            <w:noProof/>
            <w:webHidden/>
          </w:rPr>
          <w:t>13</w:t>
        </w:r>
        <w:r w:rsidR="00632EC7">
          <w:rPr>
            <w:noProof/>
            <w:webHidden/>
          </w:rPr>
          <w:fldChar w:fldCharType="end"/>
        </w:r>
      </w:hyperlink>
    </w:p>
    <w:p w:rsidR="00C54680" w:rsidRPr="00F776EA" w:rsidRDefault="005C44AA" w:rsidP="000735DC">
      <w:pPr>
        <w:pStyle w:val="Modulberschrift1"/>
      </w:pPr>
      <w:r w:rsidRPr="00F776EA">
        <w:fldChar w:fldCharType="end"/>
      </w:r>
      <w:r w:rsidR="00C54680" w:rsidRPr="00F776EA">
        <w:br w:type="page"/>
      </w:r>
    </w:p>
    <w:p w:rsidR="008765FD" w:rsidRPr="00F776EA" w:rsidRDefault="008765FD" w:rsidP="008765FD">
      <w:pPr>
        <w:pStyle w:val="Modulberschrift1"/>
      </w:pPr>
      <w:bookmarkStart w:id="1" w:name="_Toc415649648"/>
      <w:r w:rsidRPr="00F776EA">
        <w:lastRenderedPageBreak/>
        <w:t>Metainformationen</w:t>
      </w:r>
      <w:bookmarkEnd w:id="1"/>
    </w:p>
    <w:tbl>
      <w:tblPr>
        <w:tblStyle w:val="ModulTabelle2"/>
        <w:tblW w:w="0" w:type="auto"/>
        <w:tblLook w:val="04A0" w:firstRow="1" w:lastRow="0" w:firstColumn="1" w:lastColumn="0" w:noHBand="0" w:noVBand="1"/>
      </w:tblPr>
      <w:tblGrid>
        <w:gridCol w:w="1350"/>
        <w:gridCol w:w="1701"/>
        <w:gridCol w:w="1017"/>
        <w:gridCol w:w="1418"/>
        <w:gridCol w:w="3215"/>
      </w:tblGrid>
      <w:tr w:rsidR="008765FD" w:rsidRPr="00F776EA" w:rsidTr="00BD47D1">
        <w:trPr>
          <w:cnfStyle w:val="100000000000" w:firstRow="1" w:lastRow="0" w:firstColumn="0" w:lastColumn="0" w:oddVBand="0" w:evenVBand="0" w:oddHBand="0" w:evenHBand="0" w:firstRowFirstColumn="0" w:firstRowLastColumn="0" w:lastRowFirstColumn="0" w:lastRowLastColumn="0"/>
        </w:trPr>
        <w:tc>
          <w:tcPr>
            <w:tcW w:w="1276" w:type="dxa"/>
          </w:tcPr>
          <w:p w:rsidR="008765FD" w:rsidRPr="00F776EA" w:rsidRDefault="008765FD" w:rsidP="00BE22B5">
            <w:pPr>
              <w:pStyle w:val="ModulSchreiben"/>
            </w:pPr>
            <w:r w:rsidRPr="00F776EA">
              <w:t>Datum</w:t>
            </w:r>
          </w:p>
        </w:tc>
        <w:tc>
          <w:tcPr>
            <w:tcW w:w="1701" w:type="dxa"/>
          </w:tcPr>
          <w:p w:rsidR="008765FD" w:rsidRPr="00F776EA" w:rsidRDefault="008765FD" w:rsidP="00BE22B5">
            <w:pPr>
              <w:pStyle w:val="ModulSchreiben"/>
            </w:pPr>
            <w:r w:rsidRPr="00F776EA">
              <w:t>Status</w:t>
            </w:r>
          </w:p>
        </w:tc>
        <w:tc>
          <w:tcPr>
            <w:tcW w:w="992" w:type="dxa"/>
          </w:tcPr>
          <w:p w:rsidR="008765FD" w:rsidRPr="00F776EA" w:rsidRDefault="008765FD" w:rsidP="00BE22B5">
            <w:pPr>
              <w:pStyle w:val="ModulSchreiben"/>
            </w:pPr>
            <w:r w:rsidRPr="00F776EA">
              <w:t>Version</w:t>
            </w:r>
          </w:p>
        </w:tc>
        <w:tc>
          <w:tcPr>
            <w:tcW w:w="1418" w:type="dxa"/>
          </w:tcPr>
          <w:p w:rsidR="008765FD" w:rsidRPr="00F776EA" w:rsidRDefault="008765FD" w:rsidP="00BE22B5">
            <w:pPr>
              <w:pStyle w:val="ModulSchreiben"/>
            </w:pPr>
            <w:r w:rsidRPr="00F776EA">
              <w:t>Autor</w:t>
            </w:r>
          </w:p>
        </w:tc>
        <w:tc>
          <w:tcPr>
            <w:tcW w:w="3215" w:type="dxa"/>
          </w:tcPr>
          <w:p w:rsidR="008765FD" w:rsidRPr="00F776EA" w:rsidRDefault="008765FD" w:rsidP="00BE22B5">
            <w:pPr>
              <w:pStyle w:val="ModulSchreiben"/>
            </w:pPr>
            <w:r w:rsidRPr="00F776EA">
              <w:t>Bemerkung</w:t>
            </w:r>
          </w:p>
        </w:tc>
      </w:tr>
      <w:tr w:rsidR="00FD7619" w:rsidRPr="00F776EA" w:rsidTr="00BD47D1">
        <w:tc>
          <w:tcPr>
            <w:tcW w:w="1276" w:type="dxa"/>
          </w:tcPr>
          <w:p w:rsidR="00FD7619" w:rsidRPr="00F776EA" w:rsidRDefault="002C33ED" w:rsidP="00BE22B5">
            <w:pPr>
              <w:pStyle w:val="ModulSchreiben"/>
            </w:pPr>
            <w:r>
              <w:t>25.02.2015</w:t>
            </w:r>
          </w:p>
        </w:tc>
        <w:tc>
          <w:tcPr>
            <w:tcW w:w="1701" w:type="dxa"/>
          </w:tcPr>
          <w:p w:rsidR="00FD7619" w:rsidRPr="00F776EA" w:rsidRDefault="00FD7619" w:rsidP="00BE22B5">
            <w:pPr>
              <w:pStyle w:val="ModulSchreiben"/>
            </w:pPr>
            <w:r>
              <w:t>In Bearbeitung</w:t>
            </w:r>
          </w:p>
        </w:tc>
        <w:tc>
          <w:tcPr>
            <w:tcW w:w="992" w:type="dxa"/>
          </w:tcPr>
          <w:p w:rsidR="00FD7619" w:rsidRPr="00F776EA" w:rsidRDefault="00BA27AA" w:rsidP="00BE22B5">
            <w:pPr>
              <w:pStyle w:val="ModulSchreiben"/>
            </w:pPr>
            <w:r>
              <w:t>1.0</w:t>
            </w:r>
          </w:p>
        </w:tc>
        <w:tc>
          <w:tcPr>
            <w:tcW w:w="1418" w:type="dxa"/>
          </w:tcPr>
          <w:p w:rsidR="00FD7619" w:rsidRPr="00F776EA" w:rsidRDefault="00114BC4" w:rsidP="00BE22B5">
            <w:pPr>
              <w:pStyle w:val="ModulSchreiben"/>
            </w:pPr>
            <w:r>
              <w:t>Toni Kostal</w:t>
            </w:r>
          </w:p>
        </w:tc>
        <w:tc>
          <w:tcPr>
            <w:tcW w:w="3215" w:type="dxa"/>
          </w:tcPr>
          <w:p w:rsidR="00FD7619" w:rsidRPr="00F776EA" w:rsidRDefault="002C33ED" w:rsidP="00BE22B5">
            <w:pPr>
              <w:pStyle w:val="ModulSchreiben"/>
            </w:pPr>
            <w:r>
              <w:t>Start Projekt</w:t>
            </w:r>
          </w:p>
        </w:tc>
      </w:tr>
      <w:tr w:rsidR="001F4F09" w:rsidRPr="00F776EA" w:rsidTr="00BD47D1">
        <w:tc>
          <w:tcPr>
            <w:tcW w:w="1276" w:type="dxa"/>
          </w:tcPr>
          <w:p w:rsidR="001F4F09" w:rsidRDefault="001F4F09" w:rsidP="00BE22B5">
            <w:pPr>
              <w:pStyle w:val="ModulSchreiben"/>
            </w:pPr>
            <w:r>
              <w:t>25.03.2015</w:t>
            </w:r>
          </w:p>
        </w:tc>
        <w:tc>
          <w:tcPr>
            <w:tcW w:w="1701" w:type="dxa"/>
          </w:tcPr>
          <w:p w:rsidR="001F4F09" w:rsidRDefault="001F4F09" w:rsidP="00BE22B5">
            <w:pPr>
              <w:pStyle w:val="ModulSchreiben"/>
            </w:pPr>
            <w:r>
              <w:t>In Bearbeitung</w:t>
            </w:r>
          </w:p>
        </w:tc>
        <w:tc>
          <w:tcPr>
            <w:tcW w:w="992" w:type="dxa"/>
          </w:tcPr>
          <w:p w:rsidR="001F4F09" w:rsidRDefault="001F4F09" w:rsidP="00BE22B5">
            <w:pPr>
              <w:pStyle w:val="ModulSchreiben"/>
            </w:pPr>
            <w:r>
              <w:t>1.0</w:t>
            </w:r>
          </w:p>
        </w:tc>
        <w:tc>
          <w:tcPr>
            <w:tcW w:w="1418" w:type="dxa"/>
          </w:tcPr>
          <w:p w:rsidR="001F4F09" w:rsidRDefault="001F4F09" w:rsidP="00BE22B5">
            <w:pPr>
              <w:pStyle w:val="ModulSchreiben"/>
            </w:pPr>
            <w:r>
              <w:t>Toni Kostal</w:t>
            </w:r>
          </w:p>
        </w:tc>
        <w:tc>
          <w:tcPr>
            <w:tcW w:w="3215" w:type="dxa"/>
          </w:tcPr>
          <w:p w:rsidR="001F4F09" w:rsidRDefault="001F4F09" w:rsidP="00BE22B5">
            <w:pPr>
              <w:pStyle w:val="ModulSchreiben"/>
            </w:pPr>
            <w:r>
              <w:t>Einstieg Lua</w:t>
            </w:r>
          </w:p>
        </w:tc>
      </w:tr>
      <w:tr w:rsidR="00632EC7" w:rsidRPr="00F776EA" w:rsidTr="00BD47D1">
        <w:tc>
          <w:tcPr>
            <w:tcW w:w="1276" w:type="dxa"/>
          </w:tcPr>
          <w:p w:rsidR="00632EC7" w:rsidRDefault="00632EC7" w:rsidP="00BE22B5">
            <w:pPr>
              <w:pStyle w:val="ModulSchreiben"/>
            </w:pPr>
            <w:r>
              <w:t>01.04.2015</w:t>
            </w:r>
          </w:p>
        </w:tc>
        <w:tc>
          <w:tcPr>
            <w:tcW w:w="1701" w:type="dxa"/>
          </w:tcPr>
          <w:p w:rsidR="00632EC7" w:rsidRDefault="00632EC7" w:rsidP="00BE22B5">
            <w:pPr>
              <w:pStyle w:val="ModulSchreiben"/>
            </w:pPr>
            <w:r>
              <w:t>Freigegeben</w:t>
            </w:r>
          </w:p>
        </w:tc>
        <w:tc>
          <w:tcPr>
            <w:tcW w:w="992" w:type="dxa"/>
          </w:tcPr>
          <w:p w:rsidR="00632EC7" w:rsidRDefault="00632EC7" w:rsidP="00BE22B5">
            <w:pPr>
              <w:pStyle w:val="ModulSchreiben"/>
            </w:pPr>
            <w:r>
              <w:t>1.0</w:t>
            </w:r>
          </w:p>
        </w:tc>
        <w:tc>
          <w:tcPr>
            <w:tcW w:w="1418" w:type="dxa"/>
          </w:tcPr>
          <w:p w:rsidR="00632EC7" w:rsidRDefault="00632EC7" w:rsidP="00BE22B5">
            <w:pPr>
              <w:pStyle w:val="ModulSchreiben"/>
            </w:pPr>
            <w:r>
              <w:t>Toni Kostal</w:t>
            </w:r>
          </w:p>
        </w:tc>
        <w:tc>
          <w:tcPr>
            <w:tcW w:w="3215" w:type="dxa"/>
          </w:tcPr>
          <w:p w:rsidR="00632EC7" w:rsidRDefault="00BD47D1" w:rsidP="00BE22B5">
            <w:pPr>
              <w:pStyle w:val="ModulSchreiben"/>
            </w:pPr>
            <w:r>
              <w:t>Abgeschlossen und kontrolliert</w:t>
            </w:r>
          </w:p>
        </w:tc>
      </w:tr>
    </w:tbl>
    <w:p w:rsidR="008765FD" w:rsidRPr="00F776EA" w:rsidRDefault="008765FD" w:rsidP="00BE22B5">
      <w:pPr>
        <w:pStyle w:val="ModulSchreiben"/>
      </w:pPr>
    </w:p>
    <w:tbl>
      <w:tblPr>
        <w:tblStyle w:val="ModulTabelle2"/>
        <w:tblW w:w="0" w:type="auto"/>
        <w:tblLook w:val="04A0" w:firstRow="1" w:lastRow="0" w:firstColumn="1" w:lastColumn="0" w:noHBand="0" w:noVBand="1"/>
      </w:tblPr>
      <w:tblGrid>
        <w:gridCol w:w="1843"/>
        <w:gridCol w:w="1701"/>
      </w:tblGrid>
      <w:tr w:rsidR="008765FD" w:rsidRPr="00F776EA" w:rsidTr="008765FD">
        <w:trPr>
          <w:cnfStyle w:val="100000000000" w:firstRow="1" w:lastRow="0" w:firstColumn="0" w:lastColumn="0" w:oddVBand="0" w:evenVBand="0" w:oddHBand="0" w:evenHBand="0" w:firstRowFirstColumn="0" w:firstRowLastColumn="0" w:lastRowFirstColumn="0" w:lastRowLastColumn="0"/>
        </w:trPr>
        <w:tc>
          <w:tcPr>
            <w:tcW w:w="1843" w:type="dxa"/>
          </w:tcPr>
          <w:p w:rsidR="008765FD" w:rsidRPr="00F776EA" w:rsidRDefault="008765FD" w:rsidP="00BE22B5">
            <w:pPr>
              <w:pStyle w:val="ModulSchreiben"/>
            </w:pPr>
            <w:r w:rsidRPr="00F776EA">
              <w:t>Aktueller Status:</w:t>
            </w:r>
          </w:p>
        </w:tc>
        <w:tc>
          <w:tcPr>
            <w:tcW w:w="1701" w:type="dxa"/>
          </w:tcPr>
          <w:p w:rsidR="008765FD" w:rsidRPr="00F776EA" w:rsidRDefault="00632EC7" w:rsidP="002C33ED">
            <w:pPr>
              <w:pStyle w:val="ModulSchreiben"/>
            </w:pPr>
            <w:r>
              <w:t>Freigegeben</w:t>
            </w:r>
          </w:p>
        </w:tc>
      </w:tr>
    </w:tbl>
    <w:p w:rsidR="000C50FB" w:rsidRDefault="000C50FB" w:rsidP="00BE22B5">
      <w:pPr>
        <w:pStyle w:val="ModulSchreiben"/>
        <w:sectPr w:rsidR="000C50FB">
          <w:headerReference w:type="default" r:id="rId9"/>
          <w:footerReference w:type="default" r:id="rId10"/>
          <w:pgSz w:w="11906" w:h="16838"/>
          <w:pgMar w:top="1417" w:right="1417" w:bottom="1134" w:left="1417" w:header="708" w:footer="708" w:gutter="0"/>
          <w:cols w:space="708"/>
          <w:docGrid w:linePitch="360"/>
        </w:sectPr>
      </w:pPr>
    </w:p>
    <w:p w:rsidR="00F451BF" w:rsidRDefault="00114BC4" w:rsidP="00114BC4">
      <w:pPr>
        <w:pStyle w:val="Modulberschrift1"/>
      </w:pPr>
      <w:bookmarkStart w:id="2" w:name="_Toc415649649"/>
      <w:r>
        <w:lastRenderedPageBreak/>
        <w:t>Einstieg Lua</w:t>
      </w:r>
      <w:bookmarkEnd w:id="2"/>
    </w:p>
    <w:p w:rsidR="0040616A" w:rsidRDefault="00114BC4" w:rsidP="00114BC4">
      <w:pPr>
        <w:pStyle w:val="ModulSchreiben"/>
      </w:pPr>
      <w:r>
        <w:t>I</w:t>
      </w:r>
      <w:r w:rsidR="00E86FBC">
        <w:t>ch hab</w:t>
      </w:r>
      <w:r>
        <w:t>e noch keine Erfahrung mit Lua und habe mich deshalb zuerst über die wichtigsten Sachen informiert.</w:t>
      </w:r>
      <w:r w:rsidR="0038683E">
        <w:t xml:space="preserve"> Für die Grundlagen habe ich hauptsächlich die </w:t>
      </w:r>
      <w:hyperlink r:id="rId11" w:history="1">
        <w:r w:rsidR="0038683E" w:rsidRPr="0038683E">
          <w:rPr>
            <w:rStyle w:val="Hyperlink"/>
          </w:rPr>
          <w:t>Tutorial-Seite</w:t>
        </w:r>
      </w:hyperlink>
      <w:r w:rsidR="0038683E">
        <w:t xml:space="preserve"> benutzt.</w:t>
      </w:r>
      <w:r w:rsidR="00F11EAC">
        <w:br/>
        <w:t xml:space="preserve">Danach </w:t>
      </w:r>
      <w:r w:rsidR="00B0634E">
        <w:t>versuchte ich paar Sachen auszuprobieren,</w:t>
      </w:r>
      <w:r w:rsidR="00F11EAC">
        <w:t xml:space="preserve"> wie die Steuerungen, Konfigurationen</w:t>
      </w:r>
      <w:r w:rsidR="00B0634E">
        <w:t xml:space="preserve">, Hintergründe, etc. funktionieren. Hierfür benutze ich die </w:t>
      </w:r>
      <w:hyperlink r:id="rId12" w:history="1">
        <w:r w:rsidR="00B0634E" w:rsidRPr="00B0634E">
          <w:rPr>
            <w:rStyle w:val="Hyperlink"/>
          </w:rPr>
          <w:t>Löve2D-Wiki</w:t>
        </w:r>
      </w:hyperlink>
      <w:r w:rsidR="00B0634E">
        <w:t xml:space="preserve"> Seite.</w:t>
      </w:r>
    </w:p>
    <w:p w:rsidR="0040616A" w:rsidRDefault="0040616A" w:rsidP="0040616A">
      <w:pPr>
        <w:pStyle w:val="Modulberschrift2"/>
      </w:pPr>
      <w:bookmarkStart w:id="3" w:name="_Toc415649650"/>
      <w:r>
        <w:t>Konfiguration</w:t>
      </w:r>
      <w:bookmarkEnd w:id="3"/>
    </w:p>
    <w:p w:rsidR="0040616A" w:rsidRDefault="00460C36" w:rsidP="0040616A">
      <w:pPr>
        <w:pStyle w:val="ModulSchreiben"/>
      </w:pPr>
      <w:r>
        <w:rPr>
          <w:noProof/>
          <w:lang w:eastAsia="de-CH"/>
        </w:rPr>
        <w:drawing>
          <wp:inline distT="0" distB="0" distL="0" distR="0" wp14:anchorId="14364C64" wp14:editId="26EFB0F6">
            <wp:extent cx="4448175" cy="74295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48175" cy="742950"/>
                    </a:xfrm>
                    <a:prstGeom prst="rect">
                      <a:avLst/>
                    </a:prstGeom>
                  </pic:spPr>
                </pic:pic>
              </a:graphicData>
            </a:graphic>
          </wp:inline>
        </w:drawing>
      </w:r>
    </w:p>
    <w:p w:rsidR="00460C36" w:rsidRDefault="00460C36" w:rsidP="00114BC4">
      <w:pPr>
        <w:pStyle w:val="ModulSchreiben"/>
        <w:rPr>
          <w:rStyle w:val="Modulberschrift2Zchn"/>
        </w:rPr>
      </w:pPr>
      <w:bookmarkStart w:id="4" w:name="_Toc415649651"/>
      <w:proofErr w:type="spellStart"/>
      <w:r w:rsidRPr="00460C36">
        <w:rPr>
          <w:rStyle w:val="Modulberschrift2Zchn"/>
        </w:rPr>
        <w:t>CheckCollsion</w:t>
      </w:r>
      <w:bookmarkEnd w:id="4"/>
      <w:proofErr w:type="spellEnd"/>
    </w:p>
    <w:p w:rsidR="00460C36" w:rsidRDefault="00460C36" w:rsidP="00114BC4">
      <w:pPr>
        <w:pStyle w:val="ModulSchreiben"/>
      </w:pPr>
      <w:r>
        <w:rPr>
          <w:noProof/>
          <w:lang w:eastAsia="de-CH"/>
        </w:rPr>
        <w:drawing>
          <wp:inline distT="0" distB="0" distL="0" distR="0" wp14:anchorId="233FE10D" wp14:editId="108A41F8">
            <wp:extent cx="4010025" cy="923925"/>
            <wp:effectExtent l="0" t="0" r="952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0025" cy="923925"/>
                    </a:xfrm>
                    <a:prstGeom prst="rect">
                      <a:avLst/>
                    </a:prstGeom>
                  </pic:spPr>
                </pic:pic>
              </a:graphicData>
            </a:graphic>
          </wp:inline>
        </w:drawing>
      </w:r>
      <w:r>
        <w:br/>
        <w:t>der Spieler kann nicht über den Rand hinausgehen.</w:t>
      </w:r>
    </w:p>
    <w:p w:rsidR="00460C36" w:rsidRDefault="00460C36" w:rsidP="00460C36">
      <w:pPr>
        <w:pStyle w:val="Modulberschrift2"/>
      </w:pPr>
      <w:bookmarkStart w:id="5" w:name="_Toc415649652"/>
      <w:proofErr w:type="spellStart"/>
      <w:r>
        <w:t>Love.load</w:t>
      </w:r>
      <w:bookmarkEnd w:id="5"/>
      <w:proofErr w:type="spellEnd"/>
    </w:p>
    <w:p w:rsidR="00460C36" w:rsidRDefault="00460C36" w:rsidP="00460C36">
      <w:pPr>
        <w:pStyle w:val="ModulSchreiben"/>
      </w:pPr>
      <w:r>
        <w:rPr>
          <w:noProof/>
          <w:lang w:eastAsia="de-CH"/>
        </w:rPr>
        <w:drawing>
          <wp:inline distT="0" distB="0" distL="0" distR="0" wp14:anchorId="76E5EE7D" wp14:editId="5882E797">
            <wp:extent cx="4457700" cy="762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57700" cy="762000"/>
                    </a:xfrm>
                    <a:prstGeom prst="rect">
                      <a:avLst/>
                    </a:prstGeom>
                  </pic:spPr>
                </pic:pic>
              </a:graphicData>
            </a:graphic>
          </wp:inline>
        </w:drawing>
      </w:r>
      <w:r>
        <w:br/>
        <w:t>lädt die Bilder</w:t>
      </w:r>
    </w:p>
    <w:p w:rsidR="00460C36" w:rsidRDefault="00460C36" w:rsidP="00460C36">
      <w:pPr>
        <w:pStyle w:val="Modulberschrift2"/>
      </w:pPr>
      <w:bookmarkStart w:id="6" w:name="_Toc415649653"/>
      <w:proofErr w:type="spellStart"/>
      <w:r>
        <w:t>Love.update</w:t>
      </w:r>
      <w:bookmarkEnd w:id="6"/>
      <w:proofErr w:type="spellEnd"/>
    </w:p>
    <w:p w:rsidR="00460C36" w:rsidRDefault="00460C36" w:rsidP="00460C36">
      <w:pPr>
        <w:pStyle w:val="ModulSchreiben"/>
      </w:pPr>
      <w:r>
        <w:rPr>
          <w:noProof/>
          <w:lang w:eastAsia="de-CH"/>
        </w:rPr>
        <w:drawing>
          <wp:inline distT="0" distB="0" distL="0" distR="0" wp14:anchorId="41212A7A" wp14:editId="33AA932C">
            <wp:extent cx="5676900" cy="136207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6900" cy="1362075"/>
                    </a:xfrm>
                    <a:prstGeom prst="rect">
                      <a:avLst/>
                    </a:prstGeom>
                  </pic:spPr>
                </pic:pic>
              </a:graphicData>
            </a:graphic>
          </wp:inline>
        </w:drawing>
      </w:r>
      <w:r>
        <w:br/>
        <w:t>Spieler kann nur nach rechts oder links gehen</w:t>
      </w:r>
    </w:p>
    <w:p w:rsidR="00460C36" w:rsidRDefault="00460C36" w:rsidP="00460C36">
      <w:pPr>
        <w:pStyle w:val="ModulSchreiben"/>
      </w:pPr>
      <w:r>
        <w:rPr>
          <w:noProof/>
          <w:lang w:eastAsia="de-CH"/>
        </w:rPr>
        <w:lastRenderedPageBreak/>
        <w:drawing>
          <wp:inline distT="0" distB="0" distL="0" distR="0" wp14:anchorId="2708A047" wp14:editId="7A227A34">
            <wp:extent cx="5095875" cy="1381125"/>
            <wp:effectExtent l="0" t="0" r="9525"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95875" cy="1381125"/>
                    </a:xfrm>
                    <a:prstGeom prst="rect">
                      <a:avLst/>
                    </a:prstGeom>
                  </pic:spPr>
                </pic:pic>
              </a:graphicData>
            </a:graphic>
          </wp:inline>
        </w:drawing>
      </w:r>
    </w:p>
    <w:p w:rsidR="00460C36" w:rsidRDefault="00460C36" w:rsidP="00460C36">
      <w:pPr>
        <w:pStyle w:val="ModulSchreiben"/>
      </w:pPr>
      <w:r>
        <w:t>Erstellt einen Gegner</w:t>
      </w:r>
    </w:p>
    <w:p w:rsidR="001F4F09" w:rsidRDefault="001F4F09" w:rsidP="001F4F09">
      <w:pPr>
        <w:pStyle w:val="Modulberschrift2"/>
      </w:pPr>
      <w:bookmarkStart w:id="7" w:name="_Toc415649654"/>
      <w:proofErr w:type="spellStart"/>
      <w:r>
        <w:t>Love.draw</w:t>
      </w:r>
      <w:bookmarkEnd w:id="7"/>
      <w:proofErr w:type="spellEnd"/>
    </w:p>
    <w:p w:rsidR="001F4F09" w:rsidRDefault="001F4F09" w:rsidP="00114BC4">
      <w:pPr>
        <w:pStyle w:val="ModulSchreiben"/>
      </w:pPr>
      <w:r>
        <w:rPr>
          <w:noProof/>
          <w:lang w:eastAsia="de-CH"/>
        </w:rPr>
        <w:drawing>
          <wp:inline distT="0" distB="0" distL="0" distR="0" wp14:anchorId="3F39BA0B" wp14:editId="338DF93F">
            <wp:extent cx="4543425" cy="144780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43425" cy="1447800"/>
                    </a:xfrm>
                    <a:prstGeom prst="rect">
                      <a:avLst/>
                    </a:prstGeom>
                  </pic:spPr>
                </pic:pic>
              </a:graphicData>
            </a:graphic>
          </wp:inline>
        </w:drawing>
      </w:r>
      <w:r>
        <w:br/>
        <w:t>erstellt Hintergrund und zeigt Score und FPS an</w:t>
      </w:r>
    </w:p>
    <w:p w:rsidR="00114BC4" w:rsidRDefault="00B0634E" w:rsidP="00114BC4">
      <w:pPr>
        <w:pStyle w:val="ModulSchreiben"/>
      </w:pPr>
      <w:r>
        <w:t>Hier sieht man, was dabei entstand</w:t>
      </w:r>
      <w:r w:rsidR="0040616A">
        <w:t>en ist</w:t>
      </w:r>
      <w:r>
        <w:t>.</w:t>
      </w:r>
    </w:p>
    <w:p w:rsidR="00B0634E" w:rsidRDefault="00B0634E" w:rsidP="00114BC4">
      <w:pPr>
        <w:pStyle w:val="ModulSchreiben"/>
      </w:pPr>
      <w:r>
        <w:rPr>
          <w:noProof/>
          <w:lang w:eastAsia="de-CH"/>
        </w:rPr>
        <w:drawing>
          <wp:inline distT="0" distB="0" distL="0" distR="0" wp14:anchorId="38E01C39" wp14:editId="304DDFBD">
            <wp:extent cx="5760720" cy="3653790"/>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653790"/>
                    </a:xfrm>
                    <a:prstGeom prst="rect">
                      <a:avLst/>
                    </a:prstGeom>
                  </pic:spPr>
                </pic:pic>
              </a:graphicData>
            </a:graphic>
          </wp:inline>
        </w:drawing>
      </w:r>
    </w:p>
    <w:p w:rsidR="0040616A" w:rsidRDefault="0040616A" w:rsidP="00114BC4">
      <w:pPr>
        <w:pStyle w:val="ModulSchreiben"/>
      </w:pPr>
      <w:r>
        <w:t xml:space="preserve">Da ich nun ungefähr wusste, wie lua funktioniert, begann ich mit meinem </w:t>
      </w:r>
      <w:proofErr w:type="spellStart"/>
      <w:r>
        <w:t>SnakeGame</w:t>
      </w:r>
      <w:proofErr w:type="spellEnd"/>
      <w:r>
        <w:t>.</w:t>
      </w:r>
    </w:p>
    <w:p w:rsidR="0040616A" w:rsidRDefault="0040616A">
      <w:pPr>
        <w:rPr>
          <w:rFonts w:ascii="Fira Sans" w:hAnsi="Fira Sans"/>
          <w:sz w:val="20"/>
        </w:rPr>
      </w:pPr>
      <w:r>
        <w:br w:type="page"/>
      </w:r>
    </w:p>
    <w:p w:rsidR="0040616A" w:rsidRDefault="0040616A" w:rsidP="0040616A">
      <w:pPr>
        <w:pStyle w:val="Modulberschrift1"/>
      </w:pPr>
      <w:bookmarkStart w:id="8" w:name="_Toc415649655"/>
      <w:proofErr w:type="spellStart"/>
      <w:r>
        <w:lastRenderedPageBreak/>
        <w:t>SnakeGame</w:t>
      </w:r>
      <w:bookmarkEnd w:id="8"/>
      <w:proofErr w:type="spellEnd"/>
    </w:p>
    <w:p w:rsidR="002A6130" w:rsidRDefault="0040616A" w:rsidP="0053238B">
      <w:pPr>
        <w:pStyle w:val="ModulSchreiben"/>
      </w:pPr>
      <w:r>
        <w:t>Da jeder der Mitglieder sein eigenes Spiel erstellen sollte, entschied ich mich für den Klassiker „</w:t>
      </w:r>
      <w:proofErr w:type="spellStart"/>
      <w:r>
        <w:t>Snake</w:t>
      </w:r>
      <w:proofErr w:type="spellEnd"/>
      <w:r>
        <w:t>“. Ich will das Spiel in drei Schwierigkeitsgraden einteilen und zwar einfach, mittel und schwer. Dabei sollte je nach Schwierigkeitsstufen das Spiel schneller oder langsamer</w:t>
      </w:r>
      <w:r w:rsidR="00460C36">
        <w:t xml:space="preserve"> ablaufen.</w:t>
      </w:r>
      <w:r w:rsidR="001F4F09">
        <w:br/>
        <w:t xml:space="preserve">Man muss sogenannte </w:t>
      </w:r>
      <w:proofErr w:type="spellStart"/>
      <w:r w:rsidR="001F4F09">
        <w:t>pellets</w:t>
      </w:r>
      <w:proofErr w:type="spellEnd"/>
      <w:r w:rsidR="001F4F09">
        <w:t xml:space="preserve"> einsammeln, damit das </w:t>
      </w:r>
      <w:proofErr w:type="spellStart"/>
      <w:r w:rsidR="001F4F09">
        <w:t>Snake</w:t>
      </w:r>
      <w:proofErr w:type="spellEnd"/>
      <w:r w:rsidR="001F4F09">
        <w:t xml:space="preserve"> länger wird. Mit jedem pellet, das</w:t>
      </w:r>
      <w:r w:rsidR="002A6130">
        <w:t>s</w:t>
      </w:r>
      <w:r w:rsidR="001F4F09">
        <w:t xml:space="preserve"> man eingesammelt hat, wird </w:t>
      </w:r>
      <w:proofErr w:type="gramStart"/>
      <w:r w:rsidR="001F4F09">
        <w:t>unser</w:t>
      </w:r>
      <w:proofErr w:type="gramEnd"/>
      <w:r w:rsidR="001F4F09">
        <w:t xml:space="preserve"> Score um eins erhöht.</w:t>
      </w:r>
      <w:r w:rsidR="002A6130">
        <w:t xml:space="preserve"> Die </w:t>
      </w:r>
      <w:proofErr w:type="spellStart"/>
      <w:r w:rsidR="002A6130">
        <w:t>pellets</w:t>
      </w:r>
      <w:proofErr w:type="spellEnd"/>
      <w:r w:rsidR="002A6130">
        <w:t xml:space="preserve"> werden zufällig generiert.</w:t>
      </w:r>
      <w:r w:rsidR="002A6130">
        <w:br/>
        <w:t>Nachdem man den Rand oder sich selber berührt hat, erscheint eine Anzeige, welche die Punkte anzeigt und den Schwierigkeitsgrad auf den man gespielt hat. Es wird auch noch gefragt ob man erneut spielen will oder aufhören möchte.</w:t>
      </w:r>
      <w:r w:rsidR="0053238B">
        <w:t xml:space="preserve"> Man kann leider nur drei Mal das Spiel erneut spielen, da ich den Bug nicht gefunden habe. Deshalb muss man das Spiel nochmals starten, falls man weiterspielen will.</w:t>
      </w:r>
    </w:p>
    <w:p w:rsidR="002A6130" w:rsidRDefault="00336E66" w:rsidP="00336E66">
      <w:pPr>
        <w:pStyle w:val="Modulberschrift1"/>
      </w:pPr>
      <w:bookmarkStart w:id="9" w:name="_Toc415649656"/>
      <w:proofErr w:type="spellStart"/>
      <w:r>
        <w:t>SnakeGame</w:t>
      </w:r>
      <w:proofErr w:type="spellEnd"/>
      <w:r>
        <w:t xml:space="preserve"> erstellen</w:t>
      </w:r>
      <w:bookmarkStart w:id="10" w:name="_GoBack"/>
      <w:bookmarkEnd w:id="9"/>
      <w:bookmarkEnd w:id="10"/>
    </w:p>
    <w:p w:rsidR="00336E66" w:rsidRDefault="00336E66" w:rsidP="00336E66">
      <w:pPr>
        <w:pStyle w:val="ModulSchreiben"/>
      </w:pPr>
      <w:r>
        <w:t xml:space="preserve">Um die Aufgabe ein bisschen zu erleichtern, habe ich einen </w:t>
      </w:r>
      <w:hyperlink r:id="rId20" w:history="1">
        <w:r w:rsidRPr="00336E66">
          <w:rPr>
            <w:rStyle w:val="Hyperlink"/>
          </w:rPr>
          <w:t>Code</w:t>
        </w:r>
      </w:hyperlink>
      <w:r>
        <w:t xml:space="preserve"> eines anderen </w:t>
      </w:r>
      <w:proofErr w:type="spellStart"/>
      <w:r>
        <w:t>Snake</w:t>
      </w:r>
      <w:proofErr w:type="spellEnd"/>
      <w:r>
        <w:t>-Games als Beispiel genommen.</w:t>
      </w:r>
    </w:p>
    <w:p w:rsidR="00336E66" w:rsidRDefault="00336E66" w:rsidP="00336E66">
      <w:pPr>
        <w:pStyle w:val="ModulSchreiben"/>
      </w:pPr>
      <w:r>
        <w:t>Damit das Ganze ein bisschen</w:t>
      </w:r>
      <w:r w:rsidR="000553A6">
        <w:t xml:space="preserve"> übersichtlicher gestaltet ist, habe ich es einfach aufgeteilt.</w:t>
      </w:r>
    </w:p>
    <w:p w:rsidR="000553A6" w:rsidRDefault="000553A6" w:rsidP="00336E66">
      <w:pPr>
        <w:pStyle w:val="ModulSchreiben"/>
      </w:pPr>
      <w:r>
        <w:t>Main.lua braucht dann folgendes</w:t>
      </w:r>
    </w:p>
    <w:p w:rsidR="000553A6" w:rsidRDefault="000553A6" w:rsidP="00336E66">
      <w:pPr>
        <w:pStyle w:val="ModulSchreiben"/>
      </w:pPr>
      <w:r>
        <w:rPr>
          <w:noProof/>
          <w:lang w:eastAsia="de-CH"/>
        </w:rPr>
        <w:drawing>
          <wp:inline distT="0" distB="0" distL="0" distR="0" wp14:anchorId="4F6CC08C" wp14:editId="62D2BFC6">
            <wp:extent cx="1085850" cy="627961"/>
            <wp:effectExtent l="0" t="0" r="0"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95596" cy="633597"/>
                    </a:xfrm>
                    <a:prstGeom prst="rect">
                      <a:avLst/>
                    </a:prstGeom>
                  </pic:spPr>
                </pic:pic>
              </a:graphicData>
            </a:graphic>
          </wp:inline>
        </w:drawing>
      </w:r>
    </w:p>
    <w:p w:rsidR="000553A6" w:rsidRDefault="000553A6" w:rsidP="000553A6">
      <w:pPr>
        <w:pStyle w:val="Modulberschrift2"/>
      </w:pPr>
      <w:bookmarkStart w:id="11" w:name="_Toc415649657"/>
      <w:proofErr w:type="spellStart"/>
      <w:r>
        <w:t>Conf.lua</w:t>
      </w:r>
      <w:bookmarkEnd w:id="11"/>
      <w:proofErr w:type="spellEnd"/>
    </w:p>
    <w:p w:rsidR="000553A6" w:rsidRPr="00336E66" w:rsidRDefault="000553A6" w:rsidP="000553A6">
      <w:pPr>
        <w:pStyle w:val="Modulberschrift2"/>
      </w:pPr>
      <w:bookmarkStart w:id="12" w:name="_Toc415649203"/>
      <w:bookmarkStart w:id="13" w:name="_Toc415649658"/>
      <w:r>
        <w:rPr>
          <w:noProof/>
          <w:lang w:eastAsia="de-CH"/>
        </w:rPr>
        <w:drawing>
          <wp:inline distT="0" distB="0" distL="0" distR="0" wp14:anchorId="397838C9" wp14:editId="00F754E3">
            <wp:extent cx="3552825" cy="1955332"/>
            <wp:effectExtent l="0" t="0" r="0" b="698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61040" cy="1959853"/>
                    </a:xfrm>
                    <a:prstGeom prst="rect">
                      <a:avLst/>
                    </a:prstGeom>
                  </pic:spPr>
                </pic:pic>
              </a:graphicData>
            </a:graphic>
          </wp:inline>
        </w:drawing>
      </w:r>
      <w:bookmarkEnd w:id="12"/>
      <w:bookmarkEnd w:id="13"/>
    </w:p>
    <w:p w:rsidR="002A6130" w:rsidRDefault="000553A6" w:rsidP="002A6130">
      <w:pPr>
        <w:pStyle w:val="Modulberschrift2"/>
      </w:pPr>
      <w:bookmarkStart w:id="14" w:name="_Toc415649659"/>
      <w:proofErr w:type="spellStart"/>
      <w:r>
        <w:lastRenderedPageBreak/>
        <w:t>Game.lua</w:t>
      </w:r>
      <w:bookmarkEnd w:id="14"/>
      <w:proofErr w:type="spellEnd"/>
    </w:p>
    <w:p w:rsidR="000553A6" w:rsidRDefault="000553A6" w:rsidP="000553A6">
      <w:pPr>
        <w:pStyle w:val="ModulSchreiben"/>
      </w:pPr>
      <w:r>
        <w:rPr>
          <w:noProof/>
          <w:lang w:eastAsia="de-CH"/>
        </w:rPr>
        <w:drawing>
          <wp:inline distT="0" distB="0" distL="0" distR="0" wp14:anchorId="4569DB50" wp14:editId="633AC79B">
            <wp:extent cx="5760720" cy="391096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910965"/>
                    </a:xfrm>
                    <a:prstGeom prst="rect">
                      <a:avLst/>
                    </a:prstGeom>
                  </pic:spPr>
                </pic:pic>
              </a:graphicData>
            </a:graphic>
          </wp:inline>
        </w:drawing>
      </w:r>
    </w:p>
    <w:p w:rsidR="00021189" w:rsidRDefault="000553A6" w:rsidP="000553A6">
      <w:pPr>
        <w:pStyle w:val="ModulSchreiben"/>
      </w:pPr>
      <w:r>
        <w:t>Hier sind die</w:t>
      </w:r>
      <w:r w:rsidR="00021189">
        <w:t xml:space="preserve"> Steuerungen des Spiels enthalten und die Funktion für </w:t>
      </w:r>
      <w:proofErr w:type="spellStart"/>
      <w:r w:rsidR="00021189">
        <w:t>loseGame</w:t>
      </w:r>
      <w:proofErr w:type="spellEnd"/>
    </w:p>
    <w:p w:rsidR="00021189" w:rsidRDefault="00021189">
      <w:pPr>
        <w:rPr>
          <w:rFonts w:ascii="Fira Sans" w:hAnsi="Fira Sans"/>
          <w:sz w:val="20"/>
        </w:rPr>
      </w:pPr>
      <w:r>
        <w:br w:type="page"/>
      </w:r>
    </w:p>
    <w:p w:rsidR="000553A6" w:rsidRDefault="000553A6" w:rsidP="000553A6">
      <w:pPr>
        <w:pStyle w:val="ModulSchreiben"/>
      </w:pPr>
    </w:p>
    <w:p w:rsidR="00021189" w:rsidRDefault="00021189" w:rsidP="00021189">
      <w:pPr>
        <w:pStyle w:val="Modulberschrift2"/>
      </w:pPr>
      <w:bookmarkStart w:id="15" w:name="_Toc415649660"/>
      <w:proofErr w:type="spellStart"/>
      <w:r>
        <w:t>Keyboard.lua</w:t>
      </w:r>
      <w:bookmarkEnd w:id="15"/>
      <w:proofErr w:type="spellEnd"/>
    </w:p>
    <w:p w:rsidR="00021189" w:rsidRDefault="00021189" w:rsidP="00257424">
      <w:pPr>
        <w:pStyle w:val="ModulSchreiben"/>
      </w:pPr>
      <w:r w:rsidRPr="00257424">
        <w:rPr>
          <w:noProof/>
          <w:lang w:eastAsia="de-CH"/>
        </w:rPr>
        <w:drawing>
          <wp:inline distT="0" distB="0" distL="0" distR="0" wp14:anchorId="6CB492CF" wp14:editId="115B6382">
            <wp:extent cx="5760720" cy="531622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5316220"/>
                    </a:xfrm>
                    <a:prstGeom prst="rect">
                      <a:avLst/>
                    </a:prstGeom>
                  </pic:spPr>
                </pic:pic>
              </a:graphicData>
            </a:graphic>
          </wp:inline>
        </w:drawing>
      </w:r>
    </w:p>
    <w:p w:rsidR="00021189" w:rsidRDefault="000350CE" w:rsidP="000553A6">
      <w:pPr>
        <w:pStyle w:val="ModulSchreiben"/>
      </w:pPr>
      <w:r>
        <w:t>Wenn man „</w:t>
      </w:r>
      <w:proofErr w:type="spellStart"/>
      <w:r>
        <w:t>escape</w:t>
      </w:r>
      <w:proofErr w:type="spellEnd"/>
      <w:r>
        <w:t>“ drückt, wird das Spiel beendet und wenn man „r“ drückt wird das Spiel neugestartet. Hier ist auch festgelegt mit welcher Taste man die Schwierigkeitsstufen auswählen kann.</w:t>
      </w:r>
    </w:p>
    <w:p w:rsidR="000350CE" w:rsidRDefault="000350CE">
      <w:pPr>
        <w:rPr>
          <w:rFonts w:ascii="Fira Sans" w:hAnsi="Fira Sans"/>
          <w:sz w:val="20"/>
        </w:rPr>
      </w:pPr>
      <w:r>
        <w:br w:type="page"/>
      </w:r>
    </w:p>
    <w:p w:rsidR="000350CE" w:rsidRDefault="000350CE" w:rsidP="000350CE">
      <w:pPr>
        <w:pStyle w:val="Modulberschrift2"/>
      </w:pPr>
      <w:bookmarkStart w:id="16" w:name="_Toc415649661"/>
      <w:r>
        <w:lastRenderedPageBreak/>
        <w:t>Main.lua</w:t>
      </w:r>
      <w:bookmarkEnd w:id="16"/>
    </w:p>
    <w:p w:rsidR="000350CE" w:rsidRDefault="000350CE" w:rsidP="000553A6">
      <w:pPr>
        <w:pStyle w:val="ModulSchreiben"/>
      </w:pPr>
      <w:r>
        <w:rPr>
          <w:noProof/>
          <w:lang w:eastAsia="de-CH"/>
        </w:rPr>
        <w:drawing>
          <wp:inline distT="0" distB="0" distL="0" distR="0" wp14:anchorId="3D2209C3" wp14:editId="1E2F2188">
            <wp:extent cx="5760720" cy="610425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6104255"/>
                    </a:xfrm>
                    <a:prstGeom prst="rect">
                      <a:avLst/>
                    </a:prstGeom>
                  </pic:spPr>
                </pic:pic>
              </a:graphicData>
            </a:graphic>
          </wp:inline>
        </w:drawing>
      </w:r>
    </w:p>
    <w:p w:rsidR="000350CE" w:rsidRDefault="000350CE" w:rsidP="000553A6">
      <w:pPr>
        <w:pStyle w:val="ModulSchreiben"/>
      </w:pPr>
      <w:r>
        <w:t>Wird festgelegt, wo der Spieler starten muss.</w:t>
      </w:r>
    </w:p>
    <w:p w:rsidR="000350CE" w:rsidRDefault="000350CE">
      <w:pPr>
        <w:rPr>
          <w:rFonts w:ascii="Fira Sans" w:hAnsi="Fira Sans"/>
          <w:sz w:val="20"/>
        </w:rPr>
      </w:pPr>
      <w:r>
        <w:br w:type="page"/>
      </w:r>
    </w:p>
    <w:p w:rsidR="000350CE" w:rsidRDefault="000350CE" w:rsidP="000350CE">
      <w:pPr>
        <w:pStyle w:val="Modulberschrift2"/>
      </w:pPr>
      <w:bookmarkStart w:id="17" w:name="_Toc415649662"/>
      <w:proofErr w:type="spellStart"/>
      <w:r>
        <w:lastRenderedPageBreak/>
        <w:t>pellet.lua</w:t>
      </w:r>
      <w:bookmarkEnd w:id="17"/>
      <w:proofErr w:type="spellEnd"/>
    </w:p>
    <w:p w:rsidR="000350CE" w:rsidRDefault="000350CE" w:rsidP="000350CE">
      <w:pPr>
        <w:pStyle w:val="Modulberschrift2"/>
      </w:pPr>
      <w:bookmarkStart w:id="18" w:name="_Toc415649208"/>
      <w:bookmarkStart w:id="19" w:name="_Toc415649663"/>
      <w:r>
        <w:rPr>
          <w:noProof/>
          <w:lang w:eastAsia="de-CH"/>
        </w:rPr>
        <w:drawing>
          <wp:inline distT="0" distB="0" distL="0" distR="0" wp14:anchorId="5DAB8409" wp14:editId="2970B846">
            <wp:extent cx="5133975" cy="2943225"/>
            <wp:effectExtent l="0" t="0" r="9525"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33975" cy="2943225"/>
                    </a:xfrm>
                    <a:prstGeom prst="rect">
                      <a:avLst/>
                    </a:prstGeom>
                  </pic:spPr>
                </pic:pic>
              </a:graphicData>
            </a:graphic>
          </wp:inline>
        </w:drawing>
      </w:r>
      <w:bookmarkEnd w:id="18"/>
      <w:bookmarkEnd w:id="19"/>
    </w:p>
    <w:p w:rsidR="000350CE" w:rsidRDefault="000350CE" w:rsidP="000350CE">
      <w:pPr>
        <w:pStyle w:val="ModulSchreiben"/>
      </w:pPr>
      <w:r>
        <w:t>pellet wird an einem zufälligen Ort generiert</w:t>
      </w:r>
    </w:p>
    <w:p w:rsidR="000350CE" w:rsidRDefault="000350CE" w:rsidP="000350CE">
      <w:pPr>
        <w:pStyle w:val="Modulberschrift2"/>
      </w:pPr>
      <w:bookmarkStart w:id="20" w:name="_Toc415649664"/>
      <w:proofErr w:type="spellStart"/>
      <w:r>
        <w:t>render.lua</w:t>
      </w:r>
      <w:bookmarkEnd w:id="20"/>
      <w:proofErr w:type="spellEnd"/>
    </w:p>
    <w:p w:rsidR="007119E0" w:rsidRDefault="007119E0" w:rsidP="000350CE">
      <w:pPr>
        <w:pStyle w:val="Modulberschrift2"/>
      </w:pPr>
      <w:bookmarkStart w:id="21" w:name="_Toc415649210"/>
      <w:bookmarkStart w:id="22" w:name="_Toc415649665"/>
      <w:r>
        <w:rPr>
          <w:noProof/>
          <w:lang w:eastAsia="de-CH"/>
        </w:rPr>
        <w:drawing>
          <wp:inline distT="0" distB="0" distL="0" distR="0" wp14:anchorId="189B7413" wp14:editId="2D081245">
            <wp:extent cx="5760720" cy="327977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279775"/>
                    </a:xfrm>
                    <a:prstGeom prst="rect">
                      <a:avLst/>
                    </a:prstGeom>
                  </pic:spPr>
                </pic:pic>
              </a:graphicData>
            </a:graphic>
          </wp:inline>
        </w:drawing>
      </w:r>
      <w:bookmarkEnd w:id="21"/>
      <w:bookmarkEnd w:id="22"/>
    </w:p>
    <w:p w:rsidR="007119E0" w:rsidRDefault="007119E0" w:rsidP="007119E0">
      <w:pPr>
        <w:pStyle w:val="ModulSchreiben"/>
      </w:pPr>
      <w:r>
        <w:t xml:space="preserve">Wird festgelegt in den verschiedenen </w:t>
      </w:r>
      <w:proofErr w:type="spellStart"/>
      <w:r>
        <w:t>screens</w:t>
      </w:r>
      <w:proofErr w:type="spellEnd"/>
      <w:r>
        <w:t xml:space="preserve"> passieren sollte</w:t>
      </w:r>
    </w:p>
    <w:p w:rsidR="007119E0" w:rsidRDefault="007119E0">
      <w:pPr>
        <w:rPr>
          <w:rFonts w:ascii="Fira Sans" w:hAnsi="Fira Sans"/>
          <w:sz w:val="20"/>
        </w:rPr>
      </w:pPr>
      <w:r>
        <w:br w:type="page"/>
      </w:r>
    </w:p>
    <w:p w:rsidR="007119E0" w:rsidRDefault="007119E0" w:rsidP="007119E0">
      <w:pPr>
        <w:pStyle w:val="Modulberschrift2"/>
      </w:pPr>
      <w:bookmarkStart w:id="23" w:name="_Toc415649666"/>
      <w:proofErr w:type="spellStart"/>
      <w:r>
        <w:lastRenderedPageBreak/>
        <w:t>Snake.lua</w:t>
      </w:r>
      <w:bookmarkEnd w:id="23"/>
      <w:proofErr w:type="spellEnd"/>
    </w:p>
    <w:p w:rsidR="007119E0" w:rsidRDefault="007119E0" w:rsidP="007119E0">
      <w:pPr>
        <w:pStyle w:val="Modulberschrift2"/>
      </w:pPr>
      <w:bookmarkStart w:id="24" w:name="_Toc415649667"/>
      <w:r>
        <w:rPr>
          <w:noProof/>
          <w:lang w:eastAsia="de-CH"/>
        </w:rPr>
        <w:drawing>
          <wp:inline distT="0" distB="0" distL="0" distR="0" wp14:anchorId="3740E459" wp14:editId="6A7AA2A7">
            <wp:extent cx="5760720" cy="5880735"/>
            <wp:effectExtent l="0" t="0" r="0" b="571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5880735"/>
                    </a:xfrm>
                    <a:prstGeom prst="rect">
                      <a:avLst/>
                    </a:prstGeom>
                  </pic:spPr>
                </pic:pic>
              </a:graphicData>
            </a:graphic>
          </wp:inline>
        </w:drawing>
      </w:r>
      <w:bookmarkEnd w:id="24"/>
    </w:p>
    <w:p w:rsidR="007119E0" w:rsidRDefault="007119E0" w:rsidP="007119E0">
      <w:pPr>
        <w:pStyle w:val="ModulSchreiben"/>
      </w:pPr>
      <w:r>
        <w:t xml:space="preserve">Wenn </w:t>
      </w:r>
      <w:proofErr w:type="spellStart"/>
      <w:r>
        <w:t>Snake</w:t>
      </w:r>
      <w:proofErr w:type="spellEnd"/>
      <w:r>
        <w:t xml:space="preserve"> Rand berührt, wird </w:t>
      </w:r>
      <w:proofErr w:type="spellStart"/>
      <w:r>
        <w:t>screen</w:t>
      </w:r>
      <w:proofErr w:type="spellEnd"/>
      <w:r>
        <w:t xml:space="preserve"> „lose“ angezeigt.</w:t>
      </w:r>
      <w:r>
        <w:br/>
      </w:r>
      <w:r w:rsidR="00257424">
        <w:t xml:space="preserve">Wenn </w:t>
      </w:r>
      <w:proofErr w:type="spellStart"/>
      <w:r w:rsidR="00257424">
        <w:t>Snake</w:t>
      </w:r>
      <w:proofErr w:type="spellEnd"/>
      <w:r w:rsidR="00257424">
        <w:t xml:space="preserve"> pellet berührt, wird die Länge und Score um eins grösser.</w:t>
      </w:r>
    </w:p>
    <w:p w:rsidR="00257424" w:rsidRDefault="00257424">
      <w:pPr>
        <w:rPr>
          <w:rFonts w:ascii="Fira Sans" w:hAnsi="Fira Sans"/>
          <w:sz w:val="20"/>
        </w:rPr>
      </w:pPr>
      <w:r>
        <w:br w:type="page"/>
      </w:r>
    </w:p>
    <w:p w:rsidR="00257424" w:rsidRDefault="00257424" w:rsidP="00257424">
      <w:pPr>
        <w:pStyle w:val="Modulberschrift2"/>
      </w:pPr>
      <w:bookmarkStart w:id="25" w:name="_Toc415649668"/>
      <w:proofErr w:type="spellStart"/>
      <w:r>
        <w:lastRenderedPageBreak/>
        <w:t>tile.lua</w:t>
      </w:r>
      <w:bookmarkEnd w:id="25"/>
      <w:proofErr w:type="spellEnd"/>
    </w:p>
    <w:p w:rsidR="00257424" w:rsidRDefault="00257424" w:rsidP="00257424">
      <w:pPr>
        <w:pStyle w:val="Modulberschrift2"/>
      </w:pPr>
      <w:bookmarkStart w:id="26" w:name="_Toc415649669"/>
      <w:r>
        <w:rPr>
          <w:noProof/>
          <w:lang w:eastAsia="de-CH"/>
        </w:rPr>
        <w:drawing>
          <wp:inline distT="0" distB="0" distL="0" distR="0" wp14:anchorId="15D1C065" wp14:editId="4703A88F">
            <wp:extent cx="5760720" cy="2875915"/>
            <wp:effectExtent l="0" t="0" r="0" b="63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875915"/>
                    </a:xfrm>
                    <a:prstGeom prst="rect">
                      <a:avLst/>
                    </a:prstGeom>
                  </pic:spPr>
                </pic:pic>
              </a:graphicData>
            </a:graphic>
          </wp:inline>
        </w:drawing>
      </w:r>
      <w:bookmarkEnd w:id="26"/>
    </w:p>
    <w:p w:rsidR="00257424" w:rsidRDefault="00257424" w:rsidP="00257424">
      <w:pPr>
        <w:pStyle w:val="ModulSchreiben"/>
      </w:pPr>
    </w:p>
    <w:p w:rsidR="00257424" w:rsidRDefault="00257424" w:rsidP="00257424">
      <w:pPr>
        <w:pStyle w:val="Modulberschrift1"/>
      </w:pPr>
      <w:bookmarkStart w:id="27" w:name="_Toc415649670"/>
      <w:proofErr w:type="spellStart"/>
      <w:r>
        <w:t>SnakeGame</w:t>
      </w:r>
      <w:proofErr w:type="spellEnd"/>
      <w:r>
        <w:t xml:space="preserve"> fertiggestellt</w:t>
      </w:r>
      <w:bookmarkEnd w:id="27"/>
    </w:p>
    <w:p w:rsidR="00257424" w:rsidRDefault="00257424" w:rsidP="00257424">
      <w:pPr>
        <w:pStyle w:val="Modulberschrift2"/>
      </w:pPr>
      <w:bookmarkStart w:id="28" w:name="_Toc415649671"/>
      <w:r>
        <w:t>Startmenü</w:t>
      </w:r>
      <w:bookmarkEnd w:id="28"/>
    </w:p>
    <w:p w:rsidR="00257424" w:rsidRDefault="00257424" w:rsidP="00257424">
      <w:pPr>
        <w:pStyle w:val="ModulSchreiben"/>
      </w:pPr>
      <w:r>
        <w:rPr>
          <w:noProof/>
          <w:lang w:eastAsia="de-CH"/>
        </w:rPr>
        <w:drawing>
          <wp:inline distT="0" distB="0" distL="0" distR="0" wp14:anchorId="5EC89CE5" wp14:editId="64F5EF52">
            <wp:extent cx="3248025" cy="3405630"/>
            <wp:effectExtent l="0" t="0" r="0" b="444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49870" cy="3407564"/>
                    </a:xfrm>
                    <a:prstGeom prst="rect">
                      <a:avLst/>
                    </a:prstGeom>
                  </pic:spPr>
                </pic:pic>
              </a:graphicData>
            </a:graphic>
          </wp:inline>
        </w:drawing>
      </w:r>
    </w:p>
    <w:p w:rsidR="00257424" w:rsidRDefault="00257424">
      <w:pPr>
        <w:rPr>
          <w:rFonts w:ascii="Fira Sans" w:hAnsi="Fira Sans"/>
          <w:sz w:val="20"/>
        </w:rPr>
      </w:pPr>
      <w:r>
        <w:br w:type="page"/>
      </w:r>
    </w:p>
    <w:p w:rsidR="00257424" w:rsidRDefault="00257424" w:rsidP="00257424">
      <w:pPr>
        <w:pStyle w:val="Modulberschrift2"/>
      </w:pPr>
      <w:bookmarkStart w:id="29" w:name="_Toc415649672"/>
      <w:proofErr w:type="spellStart"/>
      <w:r>
        <w:lastRenderedPageBreak/>
        <w:t>InGame</w:t>
      </w:r>
      <w:bookmarkEnd w:id="29"/>
      <w:proofErr w:type="spellEnd"/>
    </w:p>
    <w:p w:rsidR="00257424" w:rsidRDefault="00632EC7" w:rsidP="00257424">
      <w:pPr>
        <w:pStyle w:val="Modulberschrift2"/>
      </w:pPr>
      <w:bookmarkStart w:id="30" w:name="_Toc415649673"/>
      <w:r>
        <w:rPr>
          <w:noProof/>
          <w:lang w:eastAsia="de-CH"/>
        </w:rPr>
        <w:drawing>
          <wp:inline distT="0" distB="0" distL="0" distR="0" wp14:anchorId="5E944E3C" wp14:editId="183BBDA3">
            <wp:extent cx="3019425" cy="3165937"/>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24929" cy="3171708"/>
                    </a:xfrm>
                    <a:prstGeom prst="rect">
                      <a:avLst/>
                    </a:prstGeom>
                  </pic:spPr>
                </pic:pic>
              </a:graphicData>
            </a:graphic>
          </wp:inline>
        </w:drawing>
      </w:r>
      <w:bookmarkEnd w:id="30"/>
    </w:p>
    <w:p w:rsidR="00632EC7" w:rsidRDefault="00632EC7" w:rsidP="00257424">
      <w:pPr>
        <w:pStyle w:val="Modulberschrift2"/>
      </w:pPr>
      <w:bookmarkStart w:id="31" w:name="_Toc415649674"/>
      <w:proofErr w:type="spellStart"/>
      <w:r>
        <w:t>GameLost</w:t>
      </w:r>
      <w:bookmarkEnd w:id="31"/>
      <w:proofErr w:type="spellEnd"/>
    </w:p>
    <w:p w:rsidR="00632EC7" w:rsidRPr="00632EC7" w:rsidRDefault="00632EC7" w:rsidP="00257424">
      <w:pPr>
        <w:pStyle w:val="Modulberschrift2"/>
      </w:pPr>
      <w:bookmarkStart w:id="32" w:name="_Toc415649675"/>
      <w:r>
        <w:rPr>
          <w:noProof/>
          <w:lang w:eastAsia="de-CH"/>
        </w:rPr>
        <w:drawing>
          <wp:inline distT="0" distB="0" distL="0" distR="0" wp14:anchorId="03FFAFEE" wp14:editId="43A996AD">
            <wp:extent cx="3371850" cy="3535463"/>
            <wp:effectExtent l="0" t="0" r="0" b="825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75812" cy="3539617"/>
                    </a:xfrm>
                    <a:prstGeom prst="rect">
                      <a:avLst/>
                    </a:prstGeom>
                  </pic:spPr>
                </pic:pic>
              </a:graphicData>
            </a:graphic>
          </wp:inline>
        </w:drawing>
      </w:r>
      <w:bookmarkEnd w:id="32"/>
    </w:p>
    <w:sectPr w:rsidR="00632EC7" w:rsidRPr="00632EC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1AC2" w:rsidRDefault="00551AC2" w:rsidP="000735DC">
      <w:pPr>
        <w:spacing w:after="0" w:line="240" w:lineRule="auto"/>
      </w:pPr>
      <w:r>
        <w:separator/>
      </w:r>
    </w:p>
  </w:endnote>
  <w:endnote w:type="continuationSeparator" w:id="0">
    <w:p w:rsidR="00551AC2" w:rsidRDefault="00551AC2" w:rsidP="00073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34A5C343-24E4-4ECC-A76B-27768BD2CD59}"/>
    <w:embedBold r:id="rId2" w:fontKey="{569BB902-A16A-4E0C-B329-93BCF07CF3DE}"/>
    <w:embedItalic r:id="rId3" w:fontKey="{42E2B856-D8FE-46EC-BAC7-5FBE38D5A830}"/>
  </w:font>
  <w:font w:name="DokChampa">
    <w:panose1 w:val="020B0604020202020204"/>
    <w:charset w:val="00"/>
    <w:family w:val="swiss"/>
    <w:pitch w:val="variable"/>
    <w:sig w:usb0="03000003" w:usb1="00000000" w:usb2="00000000" w:usb3="00000000" w:csb0="00010001" w:csb1="00000000"/>
    <w:embedRegular r:id="rId4" w:fontKey="{D867DEAB-1F9B-432E-B959-90756910B6D5}"/>
    <w:embedItalic r:id="rId5" w:fontKey="{41C2E0D8-BA77-4A14-8EF2-776CDB6DBF2E}"/>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embedRegular r:id="rId6" w:fontKey="{A9B65FDB-D2AE-4F99-A988-E4807A04D68B}"/>
  </w:font>
  <w:font w:name="Fira Sans">
    <w:altName w:val="Meiryo"/>
    <w:panose1 w:val="00000000000000000000"/>
    <w:charset w:val="00"/>
    <w:family w:val="modern"/>
    <w:notTrueType/>
    <w:pitch w:val="variable"/>
    <w:sig w:usb0="00000287" w:usb1="02000001"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5384037"/>
      <w:docPartObj>
        <w:docPartGallery w:val="Page Numbers (Bottom of Page)"/>
        <w:docPartUnique/>
      </w:docPartObj>
    </w:sdtPr>
    <w:sdtEndPr/>
    <w:sdtContent>
      <w:p w:rsidR="000735DC" w:rsidRDefault="000735DC">
        <w:pPr>
          <w:pStyle w:val="Fuzeile"/>
        </w:pPr>
        <w:r>
          <w:rPr>
            <w:noProof/>
            <w:lang w:eastAsia="de-CH"/>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2" name="Eckige Klammer links/recht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0735DC" w:rsidRDefault="000735DC">
                              <w:pPr>
                                <w:jc w:val="center"/>
                              </w:pPr>
                              <w:r>
                                <w:fldChar w:fldCharType="begin"/>
                              </w:r>
                              <w:r>
                                <w:instrText>PAGE    \* MERGEFORMAT</w:instrText>
                              </w:r>
                              <w:r>
                                <w:fldChar w:fldCharType="separate"/>
                              </w:r>
                              <w:r w:rsidR="0053238B" w:rsidRPr="0053238B">
                                <w:rPr>
                                  <w:noProof/>
                                  <w:lang w:val="de-DE"/>
                                </w:rPr>
                                <w:t>8</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Eckige Klammer links/rechts 2"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" filled="t" strokecolor="gray" strokeweight="2.25pt">
                  <v:textbox inset=",0,,0">
                    <w:txbxContent>
                      <w:p w:rsidR="000735DC" w:rsidRDefault="000735DC">
                        <w:pPr>
                          <w:jc w:val="center"/>
                        </w:pPr>
                        <w:r>
                          <w:fldChar w:fldCharType="begin"/>
                        </w:r>
                        <w:r>
                          <w:instrText>PAGE    \* MERGEFORMAT</w:instrText>
                        </w:r>
                        <w:r>
                          <w:fldChar w:fldCharType="separate"/>
                        </w:r>
                        <w:r w:rsidR="0053238B" w:rsidRPr="0053238B">
                          <w:rPr>
                            <w:noProof/>
                            <w:lang w:val="de-DE"/>
                          </w:rPr>
                          <w:t>8</w:t>
                        </w:r>
                        <w:r>
                          <w:fldChar w:fldCharType="end"/>
                        </w:r>
                      </w:p>
                    </w:txbxContent>
                  </v:textbox>
                  <w10:wrap anchorx="margin" anchory="margin"/>
                </v:shape>
              </w:pict>
            </mc:Fallback>
          </mc:AlternateContent>
        </w:r>
        <w:r>
          <w:rPr>
            <w:noProof/>
            <w:lang w:eastAsia="de-CH"/>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 name="Gerade Verbindung mit Pfe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E5EF7D0" id="_x0000_t32" coordsize="21600,21600" o:spt="32" o:oned="t" path="m,l21600,21600e" filled="f">
                  <v:path arrowok="t" fillok="f" o:connecttype="none"/>
                  <o:lock v:ext="edit" shapetype="t"/>
                </v:shapetype>
                <v:shape id="Gerade Verbindung mit Pfeil 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1AC2" w:rsidRDefault="00551AC2" w:rsidP="000735DC">
      <w:pPr>
        <w:spacing w:after="0" w:line="240" w:lineRule="auto"/>
      </w:pPr>
      <w:r>
        <w:separator/>
      </w:r>
    </w:p>
  </w:footnote>
  <w:footnote w:type="continuationSeparator" w:id="0">
    <w:p w:rsidR="00551AC2" w:rsidRDefault="00551AC2" w:rsidP="000735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DC" w:rsidRDefault="00114BC4" w:rsidP="00BE22B5">
    <w:pPr>
      <w:pStyle w:val="ModulSchreiben"/>
    </w:pPr>
    <w:r>
      <w:t>Toni Kostal</w:t>
    </w:r>
    <w:r w:rsidR="000735DC">
      <w:tab/>
    </w:r>
    <w:r w:rsidR="000735DC">
      <w:tab/>
    </w:r>
    <w:r w:rsidR="000735DC">
      <w:tab/>
    </w:r>
    <w:r w:rsidR="000735DC">
      <w:fldChar w:fldCharType="begin"/>
    </w:r>
    <w:r w:rsidR="000735DC">
      <w:rPr>
        <w:rFonts w:cs="Times New Roman"/>
      </w:rPr>
      <w:instrText xml:space="preserve"> FILENAME \* MERGEFORMAT </w:instrText>
    </w:r>
    <w:r w:rsidR="000735DC">
      <w:fldChar w:fldCharType="separate"/>
    </w:r>
    <w:r w:rsidR="00521335">
      <w:rPr>
        <w:rFonts w:cs="Times New Roman"/>
        <w:noProof/>
      </w:rPr>
      <w:t>doku_toni_kostal.docx</w:t>
    </w:r>
    <w:r w:rsidR="000735DC">
      <w:fldChar w:fldCharType="end"/>
    </w:r>
    <w:r w:rsidR="00BA27AA">
      <w:tab/>
    </w:r>
    <w:r w:rsidR="00BA27AA">
      <w:tab/>
    </w:r>
    <w:r w:rsidR="002C33ED">
      <w:tab/>
    </w:r>
    <w:r w:rsidR="002C33ED">
      <w:tab/>
    </w:r>
    <w:r w:rsidR="000735DC">
      <w:fldChar w:fldCharType="begin"/>
    </w:r>
    <w:r w:rsidR="000735DC">
      <w:instrText xml:space="preserve"> TIME \@ "dd.MM.yyyy" </w:instrText>
    </w:r>
    <w:r w:rsidR="000735DC">
      <w:fldChar w:fldCharType="separate"/>
    </w:r>
    <w:r w:rsidR="0053238B">
      <w:rPr>
        <w:noProof/>
      </w:rPr>
      <w:t>22.04.2015</w:t>
    </w:r>
    <w:r w:rsidR="000735DC">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7E0167"/>
    <w:multiLevelType w:val="hybridMultilevel"/>
    <w:tmpl w:val="9B6E3E7C"/>
    <w:lvl w:ilvl="0" w:tplc="1C94A67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382A68D8"/>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61152EE4"/>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38E0B52"/>
    <w:multiLevelType w:val="hybridMultilevel"/>
    <w:tmpl w:val="AC16402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2DE"/>
    <w:rsid w:val="00021189"/>
    <w:rsid w:val="0002786A"/>
    <w:rsid w:val="000318BC"/>
    <w:rsid w:val="000350CE"/>
    <w:rsid w:val="000553A6"/>
    <w:rsid w:val="000735DC"/>
    <w:rsid w:val="00076566"/>
    <w:rsid w:val="0009387B"/>
    <w:rsid w:val="000C50FB"/>
    <w:rsid w:val="000F46BD"/>
    <w:rsid w:val="00102ACA"/>
    <w:rsid w:val="00114BC4"/>
    <w:rsid w:val="00115154"/>
    <w:rsid w:val="001861C1"/>
    <w:rsid w:val="001B04C6"/>
    <w:rsid w:val="001E44DF"/>
    <w:rsid w:val="001F4F09"/>
    <w:rsid w:val="00212CFB"/>
    <w:rsid w:val="00221A29"/>
    <w:rsid w:val="002354CD"/>
    <w:rsid w:val="0024580C"/>
    <w:rsid w:val="00251FD0"/>
    <w:rsid w:val="00253BCD"/>
    <w:rsid w:val="00257424"/>
    <w:rsid w:val="00283D7D"/>
    <w:rsid w:val="002864F6"/>
    <w:rsid w:val="002879B8"/>
    <w:rsid w:val="002910CD"/>
    <w:rsid w:val="002A6130"/>
    <w:rsid w:val="002C33ED"/>
    <w:rsid w:val="002C79C1"/>
    <w:rsid w:val="002D5D8F"/>
    <w:rsid w:val="002E53CB"/>
    <w:rsid w:val="00300546"/>
    <w:rsid w:val="00334CF2"/>
    <w:rsid w:val="00336E66"/>
    <w:rsid w:val="0038683E"/>
    <w:rsid w:val="00392CF2"/>
    <w:rsid w:val="003A44F2"/>
    <w:rsid w:val="003C7508"/>
    <w:rsid w:val="003D15E6"/>
    <w:rsid w:val="0040351A"/>
    <w:rsid w:val="0040616A"/>
    <w:rsid w:val="00413E04"/>
    <w:rsid w:val="00435049"/>
    <w:rsid w:val="00460C36"/>
    <w:rsid w:val="0049387C"/>
    <w:rsid w:val="00521335"/>
    <w:rsid w:val="0053238B"/>
    <w:rsid w:val="0053707F"/>
    <w:rsid w:val="00546EC0"/>
    <w:rsid w:val="00551AC2"/>
    <w:rsid w:val="0056391F"/>
    <w:rsid w:val="005A0324"/>
    <w:rsid w:val="005B6B02"/>
    <w:rsid w:val="005C44AA"/>
    <w:rsid w:val="00605FFD"/>
    <w:rsid w:val="00632EC7"/>
    <w:rsid w:val="00664393"/>
    <w:rsid w:val="00697D53"/>
    <w:rsid w:val="006D65C8"/>
    <w:rsid w:val="007119E0"/>
    <w:rsid w:val="008648F4"/>
    <w:rsid w:val="008765FD"/>
    <w:rsid w:val="008E5553"/>
    <w:rsid w:val="009C1D22"/>
    <w:rsid w:val="009E02AE"/>
    <w:rsid w:val="00A2420B"/>
    <w:rsid w:val="00A32AC1"/>
    <w:rsid w:val="00A44A1F"/>
    <w:rsid w:val="00A60C74"/>
    <w:rsid w:val="00A652DE"/>
    <w:rsid w:val="00AA778D"/>
    <w:rsid w:val="00AD207A"/>
    <w:rsid w:val="00AE509A"/>
    <w:rsid w:val="00B0634E"/>
    <w:rsid w:val="00BA27AA"/>
    <w:rsid w:val="00BD47D1"/>
    <w:rsid w:val="00BE22B5"/>
    <w:rsid w:val="00C102B5"/>
    <w:rsid w:val="00C54680"/>
    <w:rsid w:val="00C91237"/>
    <w:rsid w:val="00CA0447"/>
    <w:rsid w:val="00CF14BC"/>
    <w:rsid w:val="00D23B65"/>
    <w:rsid w:val="00D709AA"/>
    <w:rsid w:val="00D9507D"/>
    <w:rsid w:val="00DA3B6D"/>
    <w:rsid w:val="00E24AC0"/>
    <w:rsid w:val="00E86FBC"/>
    <w:rsid w:val="00F11EAC"/>
    <w:rsid w:val="00F1655F"/>
    <w:rsid w:val="00F40107"/>
    <w:rsid w:val="00F451BF"/>
    <w:rsid w:val="00F701B7"/>
    <w:rsid w:val="00F776EA"/>
    <w:rsid w:val="00FD7619"/>
  </w:rsids>
  <m:mathPr>
    <m:mathFont m:val="Cambria Math"/>
    <m:brkBin m:val="before"/>
    <m:brkBinSub m:val="--"/>
    <m:smallFrac m:val="0"/>
    <m:dispDef/>
    <m:lMargin m:val="0"/>
    <m:rMargin m:val="0"/>
    <m:defJc m:val="centerGroup"/>
    <m:wrapIndent m:val="1440"/>
    <m:intLim m:val="subSup"/>
    <m:naryLim m:val="undOvr"/>
  </m:mathPr>
  <w:themeFontLang w:val="de-CH" w:bidi="lo-L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D6DC4D1-9B35-409D-B441-36940768F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0735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0735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735D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735DC"/>
  </w:style>
  <w:style w:type="paragraph" w:styleId="Fuzeile">
    <w:name w:val="footer"/>
    <w:basedOn w:val="Standard"/>
    <w:link w:val="FuzeileZchn"/>
    <w:uiPriority w:val="99"/>
    <w:unhideWhenUsed/>
    <w:rsid w:val="000735D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735DC"/>
  </w:style>
  <w:style w:type="paragraph" w:customStyle="1" w:styleId="ModulSchreiben">
    <w:name w:val="Modul_Schreiben"/>
    <w:basedOn w:val="Standard"/>
    <w:link w:val="ModulSchreibenZchn"/>
    <w:autoRedefine/>
    <w:qFormat/>
    <w:rsid w:val="00BE22B5"/>
    <w:rPr>
      <w:rFonts w:ascii="Fira Sans" w:hAnsi="Fira Sans"/>
      <w:sz w:val="20"/>
    </w:rPr>
  </w:style>
  <w:style w:type="paragraph" w:customStyle="1" w:styleId="ModulTitel">
    <w:name w:val="Modul_Titel"/>
    <w:basedOn w:val="ModulSchreiben"/>
    <w:link w:val="ModulTitelZchn"/>
    <w:qFormat/>
    <w:rsid w:val="00C54680"/>
    <w:rPr>
      <w:sz w:val="48"/>
    </w:rPr>
  </w:style>
  <w:style w:type="character" w:customStyle="1" w:styleId="ModulSchreibenZchn">
    <w:name w:val="Modul_Schreiben Zchn"/>
    <w:basedOn w:val="Absatz-Standardschriftart"/>
    <w:link w:val="ModulSchreiben"/>
    <w:rsid w:val="00BE22B5"/>
    <w:rPr>
      <w:rFonts w:ascii="Fira Sans" w:hAnsi="Fira Sans"/>
      <w:sz w:val="20"/>
    </w:rPr>
  </w:style>
  <w:style w:type="paragraph" w:customStyle="1" w:styleId="Modulberschrift1">
    <w:name w:val="Modul_Überschrift1"/>
    <w:basedOn w:val="Standard"/>
    <w:next w:val="Standard"/>
    <w:link w:val="Modulberschrift1Zchn"/>
    <w:qFormat/>
    <w:rsid w:val="000735DC"/>
    <w:rPr>
      <w:rFonts w:ascii="Fira Sans" w:hAnsi="Fira Sans"/>
      <w:sz w:val="32"/>
    </w:rPr>
  </w:style>
  <w:style w:type="character" w:customStyle="1" w:styleId="ModulTitelZchn">
    <w:name w:val="Modul_Titel Zchn"/>
    <w:basedOn w:val="ModulSchreibenZchn"/>
    <w:link w:val="ModulTitel"/>
    <w:rsid w:val="00C54680"/>
    <w:rPr>
      <w:rFonts w:ascii="Fira Sans" w:hAnsi="Fira Sans"/>
      <w:sz w:val="48"/>
    </w:rPr>
  </w:style>
  <w:style w:type="character" w:customStyle="1" w:styleId="berschrift1Zchn">
    <w:name w:val="Überschrift 1 Zchn"/>
    <w:basedOn w:val="Absatz-Standardschriftart"/>
    <w:link w:val="berschrift1"/>
    <w:uiPriority w:val="9"/>
    <w:rsid w:val="000735DC"/>
    <w:rPr>
      <w:rFonts w:asciiTheme="majorHAnsi" w:eastAsiaTheme="majorEastAsia" w:hAnsiTheme="majorHAnsi" w:cstheme="majorBidi"/>
      <w:color w:val="2E74B5" w:themeColor="accent1" w:themeShade="BF"/>
      <w:sz w:val="32"/>
      <w:szCs w:val="32"/>
    </w:rPr>
  </w:style>
  <w:style w:type="character" w:customStyle="1" w:styleId="Modulberschrift1Zchn">
    <w:name w:val="Modul_Überschrift1 Zchn"/>
    <w:basedOn w:val="ModulTitelZchn"/>
    <w:link w:val="Modulberschrift1"/>
    <w:rsid w:val="000735DC"/>
    <w:rPr>
      <w:rFonts w:ascii="Fira Sans" w:hAnsi="Fira Sans"/>
      <w:sz w:val="32"/>
    </w:rPr>
  </w:style>
  <w:style w:type="paragraph" w:styleId="Inhaltsverzeichnisberschrift">
    <w:name w:val="TOC Heading"/>
    <w:basedOn w:val="berschrift1"/>
    <w:next w:val="Standard"/>
    <w:uiPriority w:val="39"/>
    <w:unhideWhenUsed/>
    <w:qFormat/>
    <w:rsid w:val="000735DC"/>
    <w:pPr>
      <w:outlineLvl w:val="9"/>
    </w:pPr>
    <w:rPr>
      <w:lang w:eastAsia="de-CH" w:bidi="lo-LA"/>
    </w:rPr>
  </w:style>
  <w:style w:type="character" w:customStyle="1" w:styleId="berschrift2Zchn">
    <w:name w:val="Überschrift 2 Zchn"/>
    <w:basedOn w:val="Absatz-Standardschriftart"/>
    <w:link w:val="berschrift2"/>
    <w:uiPriority w:val="9"/>
    <w:semiHidden/>
    <w:rsid w:val="000735DC"/>
    <w:rPr>
      <w:rFonts w:asciiTheme="majorHAnsi" w:eastAsiaTheme="majorEastAsia" w:hAnsiTheme="majorHAnsi" w:cstheme="majorBidi"/>
      <w:color w:val="2E74B5" w:themeColor="accent1" w:themeShade="BF"/>
      <w:sz w:val="26"/>
      <w:szCs w:val="26"/>
    </w:rPr>
  </w:style>
  <w:style w:type="paragraph" w:customStyle="1" w:styleId="Modulberschrift2">
    <w:name w:val="Modul_Überschrift2"/>
    <w:basedOn w:val="Modulberschrift1"/>
    <w:link w:val="Modulberschrift2Zchn"/>
    <w:qFormat/>
    <w:rsid w:val="00F701B7"/>
    <w:rPr>
      <w:sz w:val="26"/>
    </w:rPr>
  </w:style>
  <w:style w:type="paragraph" w:customStyle="1" w:styleId="Modulberschrift3">
    <w:name w:val="Modul_Überschrift3"/>
    <w:basedOn w:val="Modulberschrift2"/>
    <w:link w:val="Modulberschrift3Zchn"/>
    <w:qFormat/>
    <w:rsid w:val="00F701B7"/>
    <w:rPr>
      <w:sz w:val="22"/>
    </w:rPr>
  </w:style>
  <w:style w:type="character" w:customStyle="1" w:styleId="Modulberschrift2Zchn">
    <w:name w:val="Modul_Überschrift2 Zchn"/>
    <w:basedOn w:val="Modulberschrift1Zchn"/>
    <w:link w:val="Modulberschrift2"/>
    <w:rsid w:val="00F701B7"/>
    <w:rPr>
      <w:rFonts w:ascii="Fira Sans" w:hAnsi="Fira Sans"/>
      <w:sz w:val="26"/>
    </w:rPr>
  </w:style>
  <w:style w:type="character" w:styleId="Hyperlink">
    <w:name w:val="Hyperlink"/>
    <w:basedOn w:val="Absatz-Standardschriftart"/>
    <w:uiPriority w:val="99"/>
    <w:unhideWhenUsed/>
    <w:rsid w:val="00C54680"/>
    <w:rPr>
      <w:color w:val="0563C1" w:themeColor="hyperlink"/>
      <w:u w:val="single"/>
    </w:rPr>
  </w:style>
  <w:style w:type="character" w:customStyle="1" w:styleId="Modulberschrift3Zchn">
    <w:name w:val="Modul_Überschrift3 Zchn"/>
    <w:basedOn w:val="Modulberschrift2Zchn"/>
    <w:link w:val="Modulberschrift3"/>
    <w:rsid w:val="00F701B7"/>
    <w:rPr>
      <w:rFonts w:ascii="Fira Sans" w:hAnsi="Fira Sans"/>
      <w:sz w:val="26"/>
    </w:rPr>
  </w:style>
  <w:style w:type="paragraph" w:styleId="Verzeichnis1">
    <w:name w:val="toc 1"/>
    <w:aliases w:val="Modul_Verzeichnis"/>
    <w:basedOn w:val="Standard"/>
    <w:next w:val="Standard"/>
    <w:autoRedefine/>
    <w:uiPriority w:val="39"/>
    <w:unhideWhenUsed/>
    <w:rsid w:val="000735DC"/>
    <w:pPr>
      <w:spacing w:after="100"/>
    </w:pPr>
    <w:rPr>
      <w:rFonts w:ascii="Fira Sans" w:hAnsi="Fira Sans"/>
    </w:rPr>
  </w:style>
  <w:style w:type="table" w:styleId="Tabellenraster">
    <w:name w:val="Table Grid"/>
    <w:basedOn w:val="NormaleTabelle"/>
    <w:uiPriority w:val="39"/>
    <w:rsid w:val="00186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dulTabelle1">
    <w:name w:val="Modul_Tabelle1"/>
    <w:basedOn w:val="NormaleTabelle"/>
    <w:uiPriority w:val="99"/>
    <w:rsid w:val="0002786A"/>
    <w:pPr>
      <w:spacing w:before="60" w:after="60" w:line="240" w:lineRule="auto"/>
    </w:pPr>
    <w:rPr>
      <w:rFonts w:ascii="Fira Sans" w:hAnsi="Fira Sans"/>
    </w:rPr>
    <w:tblPr>
      <w:tblBorders>
        <w:insideH w:val="single" w:sz="4" w:space="0" w:color="C3C9C9"/>
      </w:tblBorders>
    </w:tblPr>
    <w:tblStylePr w:type="firstRow">
      <w:rPr>
        <w:b w:val="0"/>
        <w:i w:val="0"/>
      </w:rPr>
    </w:tblStylePr>
  </w:style>
  <w:style w:type="table" w:customStyle="1" w:styleId="ModulTabelle2">
    <w:name w:val="Modul_Tabelle2"/>
    <w:basedOn w:val="ModulTabelle1"/>
    <w:uiPriority w:val="99"/>
    <w:rsid w:val="0002786A"/>
    <w:pPr>
      <w:spacing w:after="0"/>
    </w:pPr>
    <w:tblPr/>
    <w:tblStylePr w:type="firstRow">
      <w:rPr>
        <w:b/>
        <w:i w:val="0"/>
      </w:rPr>
      <w:tblPr/>
      <w:tcPr>
        <w:shd w:val="clear" w:color="auto" w:fill="C3C9C9"/>
      </w:tcPr>
    </w:tblStylePr>
  </w:style>
  <w:style w:type="character" w:styleId="BesuchterHyperlink">
    <w:name w:val="FollowedHyperlink"/>
    <w:basedOn w:val="Absatz-Standardschriftart"/>
    <w:uiPriority w:val="99"/>
    <w:semiHidden/>
    <w:unhideWhenUsed/>
    <w:rsid w:val="00F776EA"/>
    <w:rPr>
      <w:color w:val="954F72" w:themeColor="followedHyperlink"/>
      <w:u w:val="single"/>
    </w:rPr>
  </w:style>
  <w:style w:type="paragraph" w:styleId="Beschriftung">
    <w:name w:val="caption"/>
    <w:basedOn w:val="Standard"/>
    <w:next w:val="Standard"/>
    <w:uiPriority w:val="35"/>
    <w:unhideWhenUsed/>
    <w:qFormat/>
    <w:rsid w:val="00435049"/>
    <w:pPr>
      <w:spacing w:after="200" w:line="240" w:lineRule="auto"/>
    </w:pPr>
    <w:rPr>
      <w:i/>
      <w:iCs/>
      <w:color w:val="44546A" w:themeColor="text2"/>
      <w:sz w:val="18"/>
      <w:szCs w:val="18"/>
    </w:rPr>
  </w:style>
  <w:style w:type="paragraph" w:styleId="Verzeichnis2">
    <w:name w:val="toc 2"/>
    <w:basedOn w:val="Standard"/>
    <w:next w:val="Standard"/>
    <w:autoRedefine/>
    <w:uiPriority w:val="39"/>
    <w:unhideWhenUsed/>
    <w:rsid w:val="00AA778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projektuebersicht.docx"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ove2d.org/wiki/Main_Page"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github.com/2bt/Beer-Snake/blob/master/l%C3%B6ve/main.lua"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ova-fusion.com/2012/08/27/lua-for-programmers-part-1/" TargetMode="Externa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nri\Documents\Benutzerdefinierte%20Office-Vorlagen\Modul_Vorl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7FFFF-B94D-40EA-B564-0B825C033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Modul_Vorlage.dotx</Template>
  <TotalTime>0</TotalTime>
  <Pages>13</Pages>
  <Words>769</Words>
  <Characters>4850</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dc:creator>
  <cp:keywords/>
  <dc:description/>
  <cp:lastModifiedBy>Toni Kostal</cp:lastModifiedBy>
  <cp:revision>11</cp:revision>
  <dcterms:created xsi:type="dcterms:W3CDTF">2015-01-14T13:25:00Z</dcterms:created>
  <dcterms:modified xsi:type="dcterms:W3CDTF">2015-04-22T11:14:00Z</dcterms:modified>
</cp:coreProperties>
</file>