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103" w:rsidRPr="00C55103" w:rsidRDefault="00253BCD" w:rsidP="00C55103">
      <w:pPr>
        <w:pStyle w:val="ModulTitel"/>
      </w:pPr>
      <w:r w:rsidRPr="00F776EA">
        <w:t>Dokumentation</w:t>
      </w:r>
      <w:r w:rsidR="00BA27AA">
        <w:t xml:space="preserve"> </w:t>
      </w:r>
      <w:r w:rsidR="00283D7D">
        <w:t>Henri Schmekies</w:t>
      </w:r>
      <w:r w:rsidRPr="00F776EA">
        <w:fldChar w:fldCharType="begin"/>
      </w:r>
      <w:r w:rsidRPr="00F776EA">
        <w:instrText xml:space="preserve"> INCLUDETEXT "C:\\Users\\Henri\\Documents\\Schule\\IT-School\\Projekttage\\Projekttag_Pong\\trunk\\imports\\uebersicht.docx" import </w:instrText>
      </w:r>
      <w:r w:rsidR="00FE0D79">
        <w:instrText xml:space="preserve"> \* MERGEFORMAT </w:instrText>
      </w:r>
      <w:r w:rsidRPr="00F776EA">
        <w:fldChar w:fldCharType="separate"/>
      </w:r>
      <w:r w:rsidR="00D23B65">
        <w:fldChar w:fldCharType="begin"/>
      </w:r>
      <w:r w:rsidR="00D23B65">
        <w:instrText xml:space="preserve"> INCLUDETEXT "C:\\Users\\Henri\\Documents\\Schule\\IT-School\\Projekttage\\Projekttag_Suchmaschine\\trunk\\imports\\uebersicht.docx" import </w:instrText>
      </w:r>
      <w:r w:rsidR="00FE0D79">
        <w:instrText xml:space="preserve"> \* MERGEFORMAT </w:instrText>
      </w:r>
      <w:r w:rsidR="00D23B65">
        <w:fldChar w:fldCharType="separate"/>
      </w:r>
      <w:r w:rsidR="00C55103">
        <w:fldChar w:fldCharType="begin"/>
      </w:r>
      <w:r w:rsidR="00C55103">
        <w:instrText xml:space="preserve"> INCLUDETEXT "C:\\Users\\Henri\\Documents\\schule\\it-school\\projekttage\\loeve2d_lua\\trunk\\imports\\uebersicht.docx" import </w:instrText>
      </w:r>
      <w:r w:rsidR="00FE0D79">
        <w:instrText xml:space="preserve"> \* MERGEFORMAT </w:instrText>
      </w:r>
      <w:r w:rsidR="00C55103">
        <w:fldChar w:fldCharType="separate"/>
      </w:r>
      <w:bookmarkStart w:id="0" w:name="import"/>
    </w:p>
    <w:tbl>
      <w:tblPr>
        <w:tblStyle w:val="ModulTabelle1"/>
        <w:tblW w:w="0" w:type="auto"/>
        <w:tblLook w:val="04A0" w:firstRow="1" w:lastRow="0" w:firstColumn="1" w:lastColumn="0" w:noHBand="0" w:noVBand="1"/>
      </w:tblPr>
      <w:tblGrid>
        <w:gridCol w:w="4536"/>
        <w:gridCol w:w="4536"/>
      </w:tblGrid>
      <w:tr w:rsidR="00C55103" w:rsidTr="000F485D">
        <w:trPr>
          <w:cnfStyle w:val="100000000000" w:firstRow="1" w:lastRow="0" w:firstColumn="0" w:lastColumn="0" w:oddVBand="0" w:evenVBand="0" w:oddHBand="0" w:evenHBand="0" w:firstRowFirstColumn="0" w:firstRowLastColumn="0" w:lastRowFirstColumn="0" w:lastRowLastColumn="0"/>
        </w:trPr>
        <w:tc>
          <w:tcPr>
            <w:tcW w:w="4536" w:type="dxa"/>
          </w:tcPr>
          <w:p w:rsidR="00C55103" w:rsidRDefault="00C55103" w:rsidP="000F485D">
            <w:pPr>
              <w:rPr>
                <w:lang w:val="de-DE"/>
              </w:rPr>
            </w:pPr>
            <w:r>
              <w:rPr>
                <w:lang w:val="de-DE"/>
              </w:rPr>
              <w:t>Teammitglieder</w:t>
            </w:r>
          </w:p>
        </w:tc>
        <w:tc>
          <w:tcPr>
            <w:tcW w:w="4536" w:type="dxa"/>
          </w:tcPr>
          <w:p w:rsidR="00C55103" w:rsidRDefault="00C55103" w:rsidP="000F485D">
            <w:pPr>
              <w:rPr>
                <w:lang w:val="de-DE"/>
              </w:rPr>
            </w:pPr>
            <w:r>
              <w:rPr>
                <w:lang w:val="de-DE"/>
              </w:rPr>
              <w:t>Toni Kostal</w:t>
            </w:r>
          </w:p>
          <w:p w:rsidR="00C55103" w:rsidRDefault="00C55103" w:rsidP="000F485D">
            <w:pPr>
              <w:rPr>
                <w:lang w:val="de-DE"/>
              </w:rPr>
            </w:pPr>
            <w:r>
              <w:rPr>
                <w:lang w:val="de-DE"/>
              </w:rPr>
              <w:t>Robin Steiger</w:t>
            </w:r>
          </w:p>
          <w:p w:rsidR="00C55103" w:rsidRDefault="00C55103" w:rsidP="000F485D">
            <w:pPr>
              <w:rPr>
                <w:lang w:val="de-DE"/>
              </w:rPr>
            </w:pPr>
            <w:r>
              <w:rPr>
                <w:lang w:val="de-DE"/>
              </w:rPr>
              <w:t>Henri Schmekies</w:t>
            </w:r>
          </w:p>
          <w:p w:rsidR="00C55103" w:rsidRPr="00527F7F" w:rsidRDefault="00C55103" w:rsidP="000F485D">
            <w:pPr>
              <w:rPr>
                <w:strike/>
                <w:lang w:val="de-DE"/>
              </w:rPr>
            </w:pPr>
            <w:r>
              <w:rPr>
                <w:lang w:val="de-DE"/>
              </w:rPr>
              <w:t>Fabian Eichenberger</w:t>
            </w:r>
          </w:p>
        </w:tc>
      </w:tr>
      <w:tr w:rsidR="00C55103" w:rsidTr="000F485D">
        <w:tc>
          <w:tcPr>
            <w:tcW w:w="4536" w:type="dxa"/>
          </w:tcPr>
          <w:p w:rsidR="00C55103" w:rsidRDefault="00C55103" w:rsidP="000F485D">
            <w:pPr>
              <w:rPr>
                <w:lang w:val="de-DE"/>
              </w:rPr>
            </w:pPr>
            <w:r>
              <w:rPr>
                <w:lang w:val="de-DE"/>
              </w:rPr>
              <w:t>Projektleiter</w:t>
            </w:r>
          </w:p>
        </w:tc>
        <w:tc>
          <w:tcPr>
            <w:tcW w:w="4536" w:type="dxa"/>
          </w:tcPr>
          <w:p w:rsidR="00C55103" w:rsidRDefault="00C55103" w:rsidP="000F485D">
            <w:pPr>
              <w:rPr>
                <w:lang w:val="de-DE"/>
              </w:rPr>
            </w:pPr>
            <w:r>
              <w:rPr>
                <w:lang w:val="de-DE"/>
              </w:rPr>
              <w:t>Henri Schmekies</w:t>
            </w:r>
          </w:p>
        </w:tc>
      </w:tr>
      <w:tr w:rsidR="00C55103" w:rsidTr="000F485D">
        <w:tc>
          <w:tcPr>
            <w:tcW w:w="4536" w:type="dxa"/>
          </w:tcPr>
          <w:p w:rsidR="00C55103" w:rsidRDefault="00C55103" w:rsidP="000F485D">
            <w:pPr>
              <w:rPr>
                <w:lang w:val="de-DE"/>
              </w:rPr>
            </w:pPr>
            <w:r>
              <w:rPr>
                <w:lang w:val="de-DE"/>
              </w:rPr>
              <w:t>Kunde</w:t>
            </w:r>
          </w:p>
        </w:tc>
        <w:tc>
          <w:tcPr>
            <w:tcW w:w="4536" w:type="dxa"/>
          </w:tcPr>
          <w:p w:rsidR="00C55103" w:rsidRDefault="00C55103" w:rsidP="000F485D">
            <w:pPr>
              <w:rPr>
                <w:lang w:val="de-DE"/>
              </w:rPr>
            </w:pPr>
            <w:r>
              <w:rPr>
                <w:lang w:val="de-DE"/>
              </w:rPr>
              <w:t>M. Schneider</w:t>
            </w:r>
          </w:p>
        </w:tc>
      </w:tr>
      <w:tr w:rsidR="00C55103" w:rsidTr="000F485D">
        <w:tc>
          <w:tcPr>
            <w:tcW w:w="4536" w:type="dxa"/>
          </w:tcPr>
          <w:p w:rsidR="00C55103" w:rsidRDefault="00C55103" w:rsidP="000F485D">
            <w:pPr>
              <w:rPr>
                <w:lang w:val="de-DE"/>
              </w:rPr>
            </w:pPr>
            <w:r>
              <w:rPr>
                <w:lang w:val="de-DE"/>
              </w:rPr>
              <w:t>Beschreibung Projekt</w:t>
            </w:r>
          </w:p>
        </w:tc>
        <w:tc>
          <w:tcPr>
            <w:tcW w:w="4536" w:type="dxa"/>
          </w:tcPr>
          <w:p w:rsidR="00C55103" w:rsidRDefault="00C55103" w:rsidP="000F485D">
            <w:pPr>
              <w:rPr>
                <w:lang w:val="de-DE"/>
              </w:rPr>
            </w:pPr>
            <w:r w:rsidRPr="00C2189D">
              <w:rPr>
                <w:lang w:val="de-DE"/>
              </w:rPr>
              <w:t>Ein Game mit Löve2D erstellen und sich damit in die Programmiersprache von Löve2D (Lua) einarbeiten.</w:t>
            </w:r>
          </w:p>
        </w:tc>
      </w:tr>
      <w:tr w:rsidR="00C55103" w:rsidTr="000F485D">
        <w:tc>
          <w:tcPr>
            <w:tcW w:w="4536" w:type="dxa"/>
          </w:tcPr>
          <w:p w:rsidR="00C55103" w:rsidRDefault="00C55103" w:rsidP="000F485D">
            <w:pPr>
              <w:rPr>
                <w:lang w:val="de-DE"/>
              </w:rPr>
            </w:pPr>
            <w:r>
              <w:rPr>
                <w:lang w:val="de-DE"/>
              </w:rPr>
              <w:t>Datum</w:t>
            </w:r>
          </w:p>
        </w:tc>
        <w:tc>
          <w:tcPr>
            <w:tcW w:w="4536" w:type="dxa"/>
          </w:tcPr>
          <w:p w:rsidR="00C55103" w:rsidRDefault="00C55103" w:rsidP="000F485D">
            <w:pPr>
              <w:rPr>
                <w:lang w:val="de-DE"/>
              </w:rPr>
            </w:pPr>
            <w:r>
              <w:rPr>
                <w:lang w:val="de-DE"/>
              </w:rPr>
              <w:fldChar w:fldCharType="begin"/>
            </w:r>
            <w:r>
              <w:rPr>
                <w:lang w:val="de-DE"/>
              </w:rPr>
              <w:instrText xml:space="preserve"> TIME \@ "d. MMMM yyyy" </w:instrText>
            </w:r>
            <w:r>
              <w:rPr>
                <w:lang w:val="de-DE"/>
              </w:rPr>
              <w:fldChar w:fldCharType="separate"/>
            </w:r>
            <w:r w:rsidR="00DB65E3">
              <w:rPr>
                <w:noProof/>
                <w:lang w:val="de-DE"/>
              </w:rPr>
              <w:t>22. April 2015</w:t>
            </w:r>
            <w:r>
              <w:rPr>
                <w:lang w:val="de-DE"/>
              </w:rPr>
              <w:fldChar w:fldCharType="end"/>
            </w:r>
          </w:p>
        </w:tc>
      </w:tr>
      <w:tr w:rsidR="00C55103" w:rsidTr="000F485D">
        <w:tc>
          <w:tcPr>
            <w:tcW w:w="4536" w:type="dxa"/>
          </w:tcPr>
          <w:p w:rsidR="00C55103" w:rsidRDefault="007B1F13" w:rsidP="000F485D">
            <w:pPr>
              <w:rPr>
                <w:lang w:val="de-DE"/>
              </w:rPr>
            </w:pPr>
            <w:hyperlink r:id="rId8" w:history="1">
              <w:r w:rsidR="00C55103" w:rsidRPr="00D90478">
                <w:rPr>
                  <w:rStyle w:val="Hyperlink"/>
                  <w:lang w:val="de-DE"/>
                </w:rPr>
                <w:sym w:font="Wingdings" w:char="F0DF"/>
              </w:r>
              <w:r w:rsidR="00C55103" w:rsidRPr="00D90478">
                <w:rPr>
                  <w:rStyle w:val="Hyperlink"/>
                  <w:lang w:val="de-DE"/>
                </w:rPr>
                <w:t xml:space="preserve"> Zurück zur Übersicht</w:t>
              </w:r>
            </w:hyperlink>
          </w:p>
        </w:tc>
        <w:tc>
          <w:tcPr>
            <w:tcW w:w="4536" w:type="dxa"/>
          </w:tcPr>
          <w:p w:rsidR="00C55103" w:rsidRDefault="00C55103" w:rsidP="000F485D">
            <w:pPr>
              <w:rPr>
                <w:lang w:val="de-DE"/>
              </w:rPr>
            </w:pPr>
          </w:p>
        </w:tc>
      </w:tr>
      <w:bookmarkEnd w:id="0"/>
    </w:tbl>
    <w:p w:rsidR="00253BCD" w:rsidRPr="00F776EA" w:rsidRDefault="00C55103" w:rsidP="00BE22B5">
      <w:pPr>
        <w:pStyle w:val="ModulSchreiben"/>
      </w:pPr>
      <w:r>
        <w:fldChar w:fldCharType="end"/>
      </w:r>
      <w:r w:rsidR="00D23B65">
        <w:fldChar w:fldCharType="end"/>
      </w:r>
      <w:r w:rsidR="00253BCD" w:rsidRPr="00F776EA">
        <w:fldChar w:fldCharType="end"/>
      </w:r>
    </w:p>
    <w:p w:rsidR="00253BCD" w:rsidRDefault="00253BCD">
      <w:pPr>
        <w:rPr>
          <w:rFonts w:ascii="Fira Sans" w:hAnsi="Fira Sans"/>
          <w:sz w:val="48"/>
        </w:rPr>
      </w:pPr>
      <w:r>
        <w:br w:type="page"/>
      </w:r>
    </w:p>
    <w:p w:rsidR="00C54680" w:rsidRPr="00F776EA" w:rsidRDefault="00C54680" w:rsidP="00BE22B5">
      <w:pPr>
        <w:pStyle w:val="ModulTitel"/>
      </w:pPr>
      <w:r w:rsidRPr="00F776EA">
        <w:lastRenderedPageBreak/>
        <w:t>Inhaltsverzeichnis</w:t>
      </w:r>
    </w:p>
    <w:p w:rsidR="00900AEA" w:rsidRDefault="005C44AA">
      <w:pPr>
        <w:pStyle w:val="Verzeichnis1"/>
        <w:tabs>
          <w:tab w:val="right" w:leader="dot" w:pos="9062"/>
        </w:tabs>
        <w:rPr>
          <w:rFonts w:asciiTheme="minorHAnsi" w:eastAsiaTheme="minorEastAsia" w:hAnsiTheme="minorHAnsi"/>
          <w:noProof/>
          <w:lang w:eastAsia="de-CH" w:bidi="lo-LA"/>
        </w:rPr>
      </w:pPr>
      <w:r w:rsidRPr="00F776EA">
        <w:fldChar w:fldCharType="begin"/>
      </w:r>
      <w:r w:rsidRPr="00F776EA">
        <w:instrText xml:space="preserve"> TOC \o "1-3" \h \z \t "Modul_Überschrift1;1;Modul_Überschrift2;2;Modul_Überschrift3;3" </w:instrText>
      </w:r>
      <w:r w:rsidRPr="00F776EA">
        <w:fldChar w:fldCharType="separate"/>
      </w:r>
      <w:hyperlink w:anchor="_Toc415652339" w:history="1">
        <w:r w:rsidR="00900AEA" w:rsidRPr="00306978">
          <w:rPr>
            <w:rStyle w:val="Hyperlink"/>
            <w:noProof/>
          </w:rPr>
          <w:t>Metainformationen</w:t>
        </w:r>
        <w:r w:rsidR="00900AEA">
          <w:rPr>
            <w:noProof/>
            <w:webHidden/>
          </w:rPr>
          <w:tab/>
        </w:r>
        <w:r w:rsidR="00900AEA">
          <w:rPr>
            <w:noProof/>
            <w:webHidden/>
          </w:rPr>
          <w:fldChar w:fldCharType="begin"/>
        </w:r>
        <w:r w:rsidR="00900AEA">
          <w:rPr>
            <w:noProof/>
            <w:webHidden/>
          </w:rPr>
          <w:instrText xml:space="preserve"> PAGEREF _Toc415652339 \h </w:instrText>
        </w:r>
        <w:r w:rsidR="00900AEA">
          <w:rPr>
            <w:noProof/>
            <w:webHidden/>
          </w:rPr>
        </w:r>
        <w:r w:rsidR="00900AEA">
          <w:rPr>
            <w:noProof/>
            <w:webHidden/>
          </w:rPr>
          <w:fldChar w:fldCharType="separate"/>
        </w:r>
        <w:r w:rsidR="00900AEA">
          <w:rPr>
            <w:noProof/>
            <w:webHidden/>
          </w:rPr>
          <w:t>3</w:t>
        </w:r>
        <w:r w:rsidR="00900AEA">
          <w:rPr>
            <w:noProof/>
            <w:webHidden/>
          </w:rPr>
          <w:fldChar w:fldCharType="end"/>
        </w:r>
      </w:hyperlink>
    </w:p>
    <w:p w:rsidR="00900AEA" w:rsidRDefault="007B1F13">
      <w:pPr>
        <w:pStyle w:val="Verzeichnis1"/>
        <w:tabs>
          <w:tab w:val="right" w:leader="dot" w:pos="9062"/>
        </w:tabs>
        <w:rPr>
          <w:rFonts w:asciiTheme="minorHAnsi" w:eastAsiaTheme="minorEastAsia" w:hAnsiTheme="minorHAnsi"/>
          <w:noProof/>
          <w:lang w:eastAsia="de-CH" w:bidi="lo-LA"/>
        </w:rPr>
      </w:pPr>
      <w:hyperlink w:anchor="_Toc415652340" w:history="1">
        <w:r w:rsidR="00900AEA" w:rsidRPr="00306978">
          <w:rPr>
            <w:rStyle w:val="Hyperlink"/>
            <w:noProof/>
          </w:rPr>
          <w:t>Lua Einstieg</w:t>
        </w:r>
        <w:r w:rsidR="00900AEA">
          <w:rPr>
            <w:noProof/>
            <w:webHidden/>
          </w:rPr>
          <w:tab/>
        </w:r>
        <w:r w:rsidR="00900AEA">
          <w:rPr>
            <w:noProof/>
            <w:webHidden/>
          </w:rPr>
          <w:fldChar w:fldCharType="begin"/>
        </w:r>
        <w:r w:rsidR="00900AEA">
          <w:rPr>
            <w:noProof/>
            <w:webHidden/>
          </w:rPr>
          <w:instrText xml:space="preserve"> PAGEREF _Toc415652340 \h </w:instrText>
        </w:r>
        <w:r w:rsidR="00900AEA">
          <w:rPr>
            <w:noProof/>
            <w:webHidden/>
          </w:rPr>
        </w:r>
        <w:r w:rsidR="00900AEA">
          <w:rPr>
            <w:noProof/>
            <w:webHidden/>
          </w:rPr>
          <w:fldChar w:fldCharType="separate"/>
        </w:r>
        <w:r w:rsidR="00900AEA">
          <w:rPr>
            <w:noProof/>
            <w:webHidden/>
          </w:rPr>
          <w:t>4</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41" w:history="1">
        <w:r w:rsidR="00900AEA" w:rsidRPr="00306978">
          <w:rPr>
            <w:rStyle w:val="Hyperlink"/>
            <w:noProof/>
          </w:rPr>
          <w:t>Variablen</w:t>
        </w:r>
        <w:r w:rsidR="00900AEA">
          <w:rPr>
            <w:noProof/>
            <w:webHidden/>
          </w:rPr>
          <w:tab/>
        </w:r>
        <w:r w:rsidR="00900AEA">
          <w:rPr>
            <w:noProof/>
            <w:webHidden/>
          </w:rPr>
          <w:fldChar w:fldCharType="begin"/>
        </w:r>
        <w:r w:rsidR="00900AEA">
          <w:rPr>
            <w:noProof/>
            <w:webHidden/>
          </w:rPr>
          <w:instrText xml:space="preserve"> PAGEREF _Toc415652341 \h </w:instrText>
        </w:r>
        <w:r w:rsidR="00900AEA">
          <w:rPr>
            <w:noProof/>
            <w:webHidden/>
          </w:rPr>
        </w:r>
        <w:r w:rsidR="00900AEA">
          <w:rPr>
            <w:noProof/>
            <w:webHidden/>
          </w:rPr>
          <w:fldChar w:fldCharType="separate"/>
        </w:r>
        <w:r w:rsidR="00900AEA">
          <w:rPr>
            <w:noProof/>
            <w:webHidden/>
          </w:rPr>
          <w:t>4</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42" w:history="1">
        <w:r w:rsidR="00900AEA" w:rsidRPr="00306978">
          <w:rPr>
            <w:rStyle w:val="Hyperlink"/>
            <w:noProof/>
          </w:rPr>
          <w:t>Operatoren</w:t>
        </w:r>
        <w:r w:rsidR="00900AEA">
          <w:rPr>
            <w:noProof/>
            <w:webHidden/>
          </w:rPr>
          <w:tab/>
        </w:r>
        <w:r w:rsidR="00900AEA">
          <w:rPr>
            <w:noProof/>
            <w:webHidden/>
          </w:rPr>
          <w:fldChar w:fldCharType="begin"/>
        </w:r>
        <w:r w:rsidR="00900AEA">
          <w:rPr>
            <w:noProof/>
            <w:webHidden/>
          </w:rPr>
          <w:instrText xml:space="preserve"> PAGEREF _Toc415652342 \h </w:instrText>
        </w:r>
        <w:r w:rsidR="00900AEA">
          <w:rPr>
            <w:noProof/>
            <w:webHidden/>
          </w:rPr>
        </w:r>
        <w:r w:rsidR="00900AEA">
          <w:rPr>
            <w:noProof/>
            <w:webHidden/>
          </w:rPr>
          <w:fldChar w:fldCharType="separate"/>
        </w:r>
        <w:r w:rsidR="00900AEA">
          <w:rPr>
            <w:noProof/>
            <w:webHidden/>
          </w:rPr>
          <w:t>4</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43" w:history="1">
        <w:r w:rsidR="00900AEA" w:rsidRPr="00306978">
          <w:rPr>
            <w:rStyle w:val="Hyperlink"/>
            <w:noProof/>
          </w:rPr>
          <w:t>While Schleife</w:t>
        </w:r>
        <w:r w:rsidR="00900AEA">
          <w:rPr>
            <w:noProof/>
            <w:webHidden/>
          </w:rPr>
          <w:tab/>
        </w:r>
        <w:r w:rsidR="00900AEA">
          <w:rPr>
            <w:noProof/>
            <w:webHidden/>
          </w:rPr>
          <w:fldChar w:fldCharType="begin"/>
        </w:r>
        <w:r w:rsidR="00900AEA">
          <w:rPr>
            <w:noProof/>
            <w:webHidden/>
          </w:rPr>
          <w:instrText xml:space="preserve"> PAGEREF _Toc415652343 \h </w:instrText>
        </w:r>
        <w:r w:rsidR="00900AEA">
          <w:rPr>
            <w:noProof/>
            <w:webHidden/>
          </w:rPr>
        </w:r>
        <w:r w:rsidR="00900AEA">
          <w:rPr>
            <w:noProof/>
            <w:webHidden/>
          </w:rPr>
          <w:fldChar w:fldCharType="separate"/>
        </w:r>
        <w:r w:rsidR="00900AEA">
          <w:rPr>
            <w:noProof/>
            <w:webHidden/>
          </w:rPr>
          <w:t>4</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44" w:history="1">
        <w:r w:rsidR="00900AEA" w:rsidRPr="00306978">
          <w:rPr>
            <w:rStyle w:val="Hyperlink"/>
            <w:noProof/>
          </w:rPr>
          <w:t>Repeat Schleife</w:t>
        </w:r>
        <w:r w:rsidR="00900AEA">
          <w:rPr>
            <w:noProof/>
            <w:webHidden/>
          </w:rPr>
          <w:tab/>
        </w:r>
        <w:r w:rsidR="00900AEA">
          <w:rPr>
            <w:noProof/>
            <w:webHidden/>
          </w:rPr>
          <w:fldChar w:fldCharType="begin"/>
        </w:r>
        <w:r w:rsidR="00900AEA">
          <w:rPr>
            <w:noProof/>
            <w:webHidden/>
          </w:rPr>
          <w:instrText xml:space="preserve"> PAGEREF _Toc415652344 \h </w:instrText>
        </w:r>
        <w:r w:rsidR="00900AEA">
          <w:rPr>
            <w:noProof/>
            <w:webHidden/>
          </w:rPr>
        </w:r>
        <w:r w:rsidR="00900AEA">
          <w:rPr>
            <w:noProof/>
            <w:webHidden/>
          </w:rPr>
          <w:fldChar w:fldCharType="separate"/>
        </w:r>
        <w:r w:rsidR="00900AEA">
          <w:rPr>
            <w:noProof/>
            <w:webHidden/>
          </w:rPr>
          <w:t>5</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45" w:history="1">
        <w:r w:rsidR="00900AEA" w:rsidRPr="00306978">
          <w:rPr>
            <w:rStyle w:val="Hyperlink"/>
            <w:noProof/>
          </w:rPr>
          <w:t>Numerische For Schleife</w:t>
        </w:r>
        <w:r w:rsidR="00900AEA">
          <w:rPr>
            <w:noProof/>
            <w:webHidden/>
          </w:rPr>
          <w:tab/>
        </w:r>
        <w:r w:rsidR="00900AEA">
          <w:rPr>
            <w:noProof/>
            <w:webHidden/>
          </w:rPr>
          <w:fldChar w:fldCharType="begin"/>
        </w:r>
        <w:r w:rsidR="00900AEA">
          <w:rPr>
            <w:noProof/>
            <w:webHidden/>
          </w:rPr>
          <w:instrText xml:space="preserve"> PAGEREF _Toc415652345 \h </w:instrText>
        </w:r>
        <w:r w:rsidR="00900AEA">
          <w:rPr>
            <w:noProof/>
            <w:webHidden/>
          </w:rPr>
        </w:r>
        <w:r w:rsidR="00900AEA">
          <w:rPr>
            <w:noProof/>
            <w:webHidden/>
          </w:rPr>
          <w:fldChar w:fldCharType="separate"/>
        </w:r>
        <w:r w:rsidR="00900AEA">
          <w:rPr>
            <w:noProof/>
            <w:webHidden/>
          </w:rPr>
          <w:t>5</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46" w:history="1">
        <w:r w:rsidR="00900AEA" w:rsidRPr="00306978">
          <w:rPr>
            <w:rStyle w:val="Hyperlink"/>
            <w:noProof/>
          </w:rPr>
          <w:t>If Funktion</w:t>
        </w:r>
        <w:r w:rsidR="00900AEA">
          <w:rPr>
            <w:noProof/>
            <w:webHidden/>
          </w:rPr>
          <w:tab/>
        </w:r>
        <w:r w:rsidR="00900AEA">
          <w:rPr>
            <w:noProof/>
            <w:webHidden/>
          </w:rPr>
          <w:fldChar w:fldCharType="begin"/>
        </w:r>
        <w:r w:rsidR="00900AEA">
          <w:rPr>
            <w:noProof/>
            <w:webHidden/>
          </w:rPr>
          <w:instrText xml:space="preserve"> PAGEREF _Toc415652346 \h </w:instrText>
        </w:r>
        <w:r w:rsidR="00900AEA">
          <w:rPr>
            <w:noProof/>
            <w:webHidden/>
          </w:rPr>
        </w:r>
        <w:r w:rsidR="00900AEA">
          <w:rPr>
            <w:noProof/>
            <w:webHidden/>
          </w:rPr>
          <w:fldChar w:fldCharType="separate"/>
        </w:r>
        <w:r w:rsidR="00900AEA">
          <w:rPr>
            <w:noProof/>
            <w:webHidden/>
          </w:rPr>
          <w:t>5</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47" w:history="1">
        <w:r w:rsidR="00900AEA" w:rsidRPr="00306978">
          <w:rPr>
            <w:rStyle w:val="Hyperlink"/>
            <w:noProof/>
          </w:rPr>
          <w:t>Generische For Schleife</w:t>
        </w:r>
        <w:r w:rsidR="00900AEA">
          <w:rPr>
            <w:noProof/>
            <w:webHidden/>
          </w:rPr>
          <w:tab/>
        </w:r>
        <w:r w:rsidR="00900AEA">
          <w:rPr>
            <w:noProof/>
            <w:webHidden/>
          </w:rPr>
          <w:fldChar w:fldCharType="begin"/>
        </w:r>
        <w:r w:rsidR="00900AEA">
          <w:rPr>
            <w:noProof/>
            <w:webHidden/>
          </w:rPr>
          <w:instrText xml:space="preserve"> PAGEREF _Toc415652347 \h </w:instrText>
        </w:r>
        <w:r w:rsidR="00900AEA">
          <w:rPr>
            <w:noProof/>
            <w:webHidden/>
          </w:rPr>
        </w:r>
        <w:r w:rsidR="00900AEA">
          <w:rPr>
            <w:noProof/>
            <w:webHidden/>
          </w:rPr>
          <w:fldChar w:fldCharType="separate"/>
        </w:r>
        <w:r w:rsidR="00900AEA">
          <w:rPr>
            <w:noProof/>
            <w:webHidden/>
          </w:rPr>
          <w:t>6</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48" w:history="1">
        <w:r w:rsidR="00900AEA" w:rsidRPr="00306978">
          <w:rPr>
            <w:rStyle w:val="Hyperlink"/>
            <w:noProof/>
          </w:rPr>
          <w:t>Funktionen</w:t>
        </w:r>
        <w:r w:rsidR="00900AEA">
          <w:rPr>
            <w:noProof/>
            <w:webHidden/>
          </w:rPr>
          <w:tab/>
        </w:r>
        <w:r w:rsidR="00900AEA">
          <w:rPr>
            <w:noProof/>
            <w:webHidden/>
          </w:rPr>
          <w:fldChar w:fldCharType="begin"/>
        </w:r>
        <w:r w:rsidR="00900AEA">
          <w:rPr>
            <w:noProof/>
            <w:webHidden/>
          </w:rPr>
          <w:instrText xml:space="preserve"> PAGEREF _Toc415652348 \h </w:instrText>
        </w:r>
        <w:r w:rsidR="00900AEA">
          <w:rPr>
            <w:noProof/>
            <w:webHidden/>
          </w:rPr>
        </w:r>
        <w:r w:rsidR="00900AEA">
          <w:rPr>
            <w:noProof/>
            <w:webHidden/>
          </w:rPr>
          <w:fldChar w:fldCharType="separate"/>
        </w:r>
        <w:r w:rsidR="00900AEA">
          <w:rPr>
            <w:noProof/>
            <w:webHidden/>
          </w:rPr>
          <w:t>6</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49" w:history="1">
        <w:r w:rsidR="00900AEA" w:rsidRPr="00306978">
          <w:rPr>
            <w:rStyle w:val="Hyperlink"/>
            <w:noProof/>
          </w:rPr>
          <w:t>Tables</w:t>
        </w:r>
        <w:r w:rsidR="00900AEA">
          <w:rPr>
            <w:noProof/>
            <w:webHidden/>
          </w:rPr>
          <w:tab/>
        </w:r>
        <w:r w:rsidR="00900AEA">
          <w:rPr>
            <w:noProof/>
            <w:webHidden/>
          </w:rPr>
          <w:fldChar w:fldCharType="begin"/>
        </w:r>
        <w:r w:rsidR="00900AEA">
          <w:rPr>
            <w:noProof/>
            <w:webHidden/>
          </w:rPr>
          <w:instrText xml:space="preserve"> PAGEREF _Toc415652349 \h </w:instrText>
        </w:r>
        <w:r w:rsidR="00900AEA">
          <w:rPr>
            <w:noProof/>
            <w:webHidden/>
          </w:rPr>
        </w:r>
        <w:r w:rsidR="00900AEA">
          <w:rPr>
            <w:noProof/>
            <w:webHidden/>
          </w:rPr>
          <w:fldChar w:fldCharType="separate"/>
        </w:r>
        <w:r w:rsidR="00900AEA">
          <w:rPr>
            <w:noProof/>
            <w:webHidden/>
          </w:rPr>
          <w:t>6</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50" w:history="1">
        <w:r w:rsidR="00900AEA" w:rsidRPr="00306978">
          <w:rPr>
            <w:rStyle w:val="Hyperlink"/>
            <w:noProof/>
          </w:rPr>
          <w:t>Arrays</w:t>
        </w:r>
        <w:r w:rsidR="00900AEA">
          <w:rPr>
            <w:noProof/>
            <w:webHidden/>
          </w:rPr>
          <w:tab/>
        </w:r>
        <w:r w:rsidR="00900AEA">
          <w:rPr>
            <w:noProof/>
            <w:webHidden/>
          </w:rPr>
          <w:fldChar w:fldCharType="begin"/>
        </w:r>
        <w:r w:rsidR="00900AEA">
          <w:rPr>
            <w:noProof/>
            <w:webHidden/>
          </w:rPr>
          <w:instrText xml:space="preserve"> PAGEREF _Toc415652350 \h </w:instrText>
        </w:r>
        <w:r w:rsidR="00900AEA">
          <w:rPr>
            <w:noProof/>
            <w:webHidden/>
          </w:rPr>
        </w:r>
        <w:r w:rsidR="00900AEA">
          <w:rPr>
            <w:noProof/>
            <w:webHidden/>
          </w:rPr>
          <w:fldChar w:fldCharType="separate"/>
        </w:r>
        <w:r w:rsidR="00900AEA">
          <w:rPr>
            <w:noProof/>
            <w:webHidden/>
          </w:rPr>
          <w:t>7</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51" w:history="1">
        <w:r w:rsidR="00900AEA" w:rsidRPr="00306978">
          <w:rPr>
            <w:rStyle w:val="Hyperlink"/>
            <w:noProof/>
          </w:rPr>
          <w:t>Table Funktionen</w:t>
        </w:r>
        <w:r w:rsidR="00900AEA">
          <w:rPr>
            <w:noProof/>
            <w:webHidden/>
          </w:rPr>
          <w:tab/>
        </w:r>
        <w:r w:rsidR="00900AEA">
          <w:rPr>
            <w:noProof/>
            <w:webHidden/>
          </w:rPr>
          <w:fldChar w:fldCharType="begin"/>
        </w:r>
        <w:r w:rsidR="00900AEA">
          <w:rPr>
            <w:noProof/>
            <w:webHidden/>
          </w:rPr>
          <w:instrText xml:space="preserve"> PAGEREF _Toc415652351 \h </w:instrText>
        </w:r>
        <w:r w:rsidR="00900AEA">
          <w:rPr>
            <w:noProof/>
            <w:webHidden/>
          </w:rPr>
        </w:r>
        <w:r w:rsidR="00900AEA">
          <w:rPr>
            <w:noProof/>
            <w:webHidden/>
          </w:rPr>
          <w:fldChar w:fldCharType="separate"/>
        </w:r>
        <w:r w:rsidR="00900AEA">
          <w:rPr>
            <w:noProof/>
            <w:webHidden/>
          </w:rPr>
          <w:t>7</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52" w:history="1">
        <w:r w:rsidR="00900AEA" w:rsidRPr="00306978">
          <w:rPr>
            <w:rStyle w:val="Hyperlink"/>
            <w:noProof/>
          </w:rPr>
          <w:t>String Funktionen</w:t>
        </w:r>
        <w:r w:rsidR="00900AEA">
          <w:rPr>
            <w:noProof/>
            <w:webHidden/>
          </w:rPr>
          <w:tab/>
        </w:r>
        <w:r w:rsidR="00900AEA">
          <w:rPr>
            <w:noProof/>
            <w:webHidden/>
          </w:rPr>
          <w:fldChar w:fldCharType="begin"/>
        </w:r>
        <w:r w:rsidR="00900AEA">
          <w:rPr>
            <w:noProof/>
            <w:webHidden/>
          </w:rPr>
          <w:instrText xml:space="preserve"> PAGEREF _Toc415652352 \h </w:instrText>
        </w:r>
        <w:r w:rsidR="00900AEA">
          <w:rPr>
            <w:noProof/>
            <w:webHidden/>
          </w:rPr>
        </w:r>
        <w:r w:rsidR="00900AEA">
          <w:rPr>
            <w:noProof/>
            <w:webHidden/>
          </w:rPr>
          <w:fldChar w:fldCharType="separate"/>
        </w:r>
        <w:r w:rsidR="00900AEA">
          <w:rPr>
            <w:noProof/>
            <w:webHidden/>
          </w:rPr>
          <w:t>7</w:t>
        </w:r>
        <w:r w:rsidR="00900AEA">
          <w:rPr>
            <w:noProof/>
            <w:webHidden/>
          </w:rPr>
          <w:fldChar w:fldCharType="end"/>
        </w:r>
      </w:hyperlink>
    </w:p>
    <w:p w:rsidR="00900AEA" w:rsidRDefault="007B1F13">
      <w:pPr>
        <w:pStyle w:val="Verzeichnis1"/>
        <w:tabs>
          <w:tab w:val="right" w:leader="dot" w:pos="9062"/>
        </w:tabs>
        <w:rPr>
          <w:rFonts w:asciiTheme="minorHAnsi" w:eastAsiaTheme="minorEastAsia" w:hAnsiTheme="minorHAnsi"/>
          <w:noProof/>
          <w:lang w:eastAsia="de-CH" w:bidi="lo-LA"/>
        </w:rPr>
      </w:pPr>
      <w:hyperlink w:anchor="_Toc415652353" w:history="1">
        <w:r w:rsidR="00900AEA" w:rsidRPr="00306978">
          <w:rPr>
            <w:rStyle w:val="Hyperlink"/>
            <w:noProof/>
          </w:rPr>
          <w:t>Einarbeitung Löve2D</w:t>
        </w:r>
        <w:r w:rsidR="00900AEA">
          <w:rPr>
            <w:noProof/>
            <w:webHidden/>
          </w:rPr>
          <w:tab/>
        </w:r>
        <w:r w:rsidR="00900AEA">
          <w:rPr>
            <w:noProof/>
            <w:webHidden/>
          </w:rPr>
          <w:fldChar w:fldCharType="begin"/>
        </w:r>
        <w:r w:rsidR="00900AEA">
          <w:rPr>
            <w:noProof/>
            <w:webHidden/>
          </w:rPr>
          <w:instrText xml:space="preserve"> PAGEREF _Toc415652353 \h </w:instrText>
        </w:r>
        <w:r w:rsidR="00900AEA">
          <w:rPr>
            <w:noProof/>
            <w:webHidden/>
          </w:rPr>
        </w:r>
        <w:r w:rsidR="00900AEA">
          <w:rPr>
            <w:noProof/>
            <w:webHidden/>
          </w:rPr>
          <w:fldChar w:fldCharType="separate"/>
        </w:r>
        <w:r w:rsidR="00900AEA">
          <w:rPr>
            <w:noProof/>
            <w:webHidden/>
          </w:rPr>
          <w:t>8</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54" w:history="1">
        <w:r w:rsidR="00900AEA" w:rsidRPr="00306978">
          <w:rPr>
            <w:rStyle w:val="Hyperlink"/>
            <w:noProof/>
          </w:rPr>
          <w:t>Love.load</w:t>
        </w:r>
        <w:r w:rsidR="00900AEA">
          <w:rPr>
            <w:noProof/>
            <w:webHidden/>
          </w:rPr>
          <w:tab/>
        </w:r>
        <w:r w:rsidR="00900AEA">
          <w:rPr>
            <w:noProof/>
            <w:webHidden/>
          </w:rPr>
          <w:fldChar w:fldCharType="begin"/>
        </w:r>
        <w:r w:rsidR="00900AEA">
          <w:rPr>
            <w:noProof/>
            <w:webHidden/>
          </w:rPr>
          <w:instrText xml:space="preserve"> PAGEREF _Toc415652354 \h </w:instrText>
        </w:r>
        <w:r w:rsidR="00900AEA">
          <w:rPr>
            <w:noProof/>
            <w:webHidden/>
          </w:rPr>
        </w:r>
        <w:r w:rsidR="00900AEA">
          <w:rPr>
            <w:noProof/>
            <w:webHidden/>
          </w:rPr>
          <w:fldChar w:fldCharType="separate"/>
        </w:r>
        <w:r w:rsidR="00900AEA">
          <w:rPr>
            <w:noProof/>
            <w:webHidden/>
          </w:rPr>
          <w:t>8</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55" w:history="1">
        <w:r w:rsidR="00900AEA" w:rsidRPr="00306978">
          <w:rPr>
            <w:rStyle w:val="Hyperlink"/>
            <w:noProof/>
          </w:rPr>
          <w:t>Love.update</w:t>
        </w:r>
        <w:r w:rsidR="00900AEA">
          <w:rPr>
            <w:noProof/>
            <w:webHidden/>
          </w:rPr>
          <w:tab/>
        </w:r>
        <w:r w:rsidR="00900AEA">
          <w:rPr>
            <w:noProof/>
            <w:webHidden/>
          </w:rPr>
          <w:fldChar w:fldCharType="begin"/>
        </w:r>
        <w:r w:rsidR="00900AEA">
          <w:rPr>
            <w:noProof/>
            <w:webHidden/>
          </w:rPr>
          <w:instrText xml:space="preserve"> PAGEREF _Toc415652355 \h </w:instrText>
        </w:r>
        <w:r w:rsidR="00900AEA">
          <w:rPr>
            <w:noProof/>
            <w:webHidden/>
          </w:rPr>
        </w:r>
        <w:r w:rsidR="00900AEA">
          <w:rPr>
            <w:noProof/>
            <w:webHidden/>
          </w:rPr>
          <w:fldChar w:fldCharType="separate"/>
        </w:r>
        <w:r w:rsidR="00900AEA">
          <w:rPr>
            <w:noProof/>
            <w:webHidden/>
          </w:rPr>
          <w:t>8</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56" w:history="1">
        <w:r w:rsidR="00900AEA" w:rsidRPr="00306978">
          <w:rPr>
            <w:rStyle w:val="Hyperlink"/>
            <w:noProof/>
          </w:rPr>
          <w:t>Love.draw</w:t>
        </w:r>
        <w:r w:rsidR="00900AEA">
          <w:rPr>
            <w:noProof/>
            <w:webHidden/>
          </w:rPr>
          <w:tab/>
        </w:r>
        <w:r w:rsidR="00900AEA">
          <w:rPr>
            <w:noProof/>
            <w:webHidden/>
          </w:rPr>
          <w:fldChar w:fldCharType="begin"/>
        </w:r>
        <w:r w:rsidR="00900AEA">
          <w:rPr>
            <w:noProof/>
            <w:webHidden/>
          </w:rPr>
          <w:instrText xml:space="preserve"> PAGEREF _Toc415652356 \h </w:instrText>
        </w:r>
        <w:r w:rsidR="00900AEA">
          <w:rPr>
            <w:noProof/>
            <w:webHidden/>
          </w:rPr>
        </w:r>
        <w:r w:rsidR="00900AEA">
          <w:rPr>
            <w:noProof/>
            <w:webHidden/>
          </w:rPr>
          <w:fldChar w:fldCharType="separate"/>
        </w:r>
        <w:r w:rsidR="00900AEA">
          <w:rPr>
            <w:noProof/>
            <w:webHidden/>
          </w:rPr>
          <w:t>8</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57" w:history="1">
        <w:r w:rsidR="00900AEA" w:rsidRPr="00306978">
          <w:rPr>
            <w:rStyle w:val="Hyperlink"/>
            <w:noProof/>
          </w:rPr>
          <w:t>Love.mousepressed/mousereleased</w:t>
        </w:r>
        <w:r w:rsidR="00900AEA">
          <w:rPr>
            <w:noProof/>
            <w:webHidden/>
          </w:rPr>
          <w:tab/>
        </w:r>
        <w:r w:rsidR="00900AEA">
          <w:rPr>
            <w:noProof/>
            <w:webHidden/>
          </w:rPr>
          <w:fldChar w:fldCharType="begin"/>
        </w:r>
        <w:r w:rsidR="00900AEA">
          <w:rPr>
            <w:noProof/>
            <w:webHidden/>
          </w:rPr>
          <w:instrText xml:space="preserve"> PAGEREF _Toc415652357 \h </w:instrText>
        </w:r>
        <w:r w:rsidR="00900AEA">
          <w:rPr>
            <w:noProof/>
            <w:webHidden/>
          </w:rPr>
        </w:r>
        <w:r w:rsidR="00900AEA">
          <w:rPr>
            <w:noProof/>
            <w:webHidden/>
          </w:rPr>
          <w:fldChar w:fldCharType="separate"/>
        </w:r>
        <w:r w:rsidR="00900AEA">
          <w:rPr>
            <w:noProof/>
            <w:webHidden/>
          </w:rPr>
          <w:t>8</w:t>
        </w:r>
        <w:r w:rsidR="00900AEA">
          <w:rPr>
            <w:noProof/>
            <w:webHidden/>
          </w:rPr>
          <w:fldChar w:fldCharType="end"/>
        </w:r>
      </w:hyperlink>
    </w:p>
    <w:p w:rsidR="00900AEA" w:rsidRDefault="007B1F13">
      <w:pPr>
        <w:pStyle w:val="Verzeichnis2"/>
        <w:tabs>
          <w:tab w:val="right" w:leader="dot" w:pos="9062"/>
        </w:tabs>
        <w:rPr>
          <w:rFonts w:eastAsiaTheme="minorEastAsia"/>
          <w:noProof/>
          <w:lang w:eastAsia="de-CH" w:bidi="lo-LA"/>
        </w:rPr>
      </w:pPr>
      <w:hyperlink w:anchor="_Toc415652358" w:history="1">
        <w:r w:rsidR="00900AEA" w:rsidRPr="00306978">
          <w:rPr>
            <w:rStyle w:val="Hyperlink"/>
            <w:noProof/>
          </w:rPr>
          <w:t>Love.keypressed/keyreleased</w:t>
        </w:r>
        <w:r w:rsidR="00900AEA">
          <w:rPr>
            <w:noProof/>
            <w:webHidden/>
          </w:rPr>
          <w:tab/>
        </w:r>
        <w:r w:rsidR="00900AEA">
          <w:rPr>
            <w:noProof/>
            <w:webHidden/>
          </w:rPr>
          <w:fldChar w:fldCharType="begin"/>
        </w:r>
        <w:r w:rsidR="00900AEA">
          <w:rPr>
            <w:noProof/>
            <w:webHidden/>
          </w:rPr>
          <w:instrText xml:space="preserve"> PAGEREF _Toc415652358 \h </w:instrText>
        </w:r>
        <w:r w:rsidR="00900AEA">
          <w:rPr>
            <w:noProof/>
            <w:webHidden/>
          </w:rPr>
        </w:r>
        <w:r w:rsidR="00900AEA">
          <w:rPr>
            <w:noProof/>
            <w:webHidden/>
          </w:rPr>
          <w:fldChar w:fldCharType="separate"/>
        </w:r>
        <w:r w:rsidR="00900AEA">
          <w:rPr>
            <w:noProof/>
            <w:webHidden/>
          </w:rPr>
          <w:t>9</w:t>
        </w:r>
        <w:r w:rsidR="00900AEA">
          <w:rPr>
            <w:noProof/>
            <w:webHidden/>
          </w:rPr>
          <w:fldChar w:fldCharType="end"/>
        </w:r>
      </w:hyperlink>
    </w:p>
    <w:p w:rsidR="00900AEA" w:rsidRDefault="007B1F13">
      <w:pPr>
        <w:pStyle w:val="Verzeichnis1"/>
        <w:tabs>
          <w:tab w:val="right" w:leader="dot" w:pos="9062"/>
        </w:tabs>
        <w:rPr>
          <w:rFonts w:asciiTheme="minorHAnsi" w:eastAsiaTheme="minorEastAsia" w:hAnsiTheme="minorHAnsi"/>
          <w:noProof/>
          <w:lang w:eastAsia="de-CH" w:bidi="lo-LA"/>
        </w:rPr>
      </w:pPr>
      <w:hyperlink w:anchor="_Toc415652359" w:history="1">
        <w:r w:rsidR="00900AEA" w:rsidRPr="00306978">
          <w:rPr>
            <w:rStyle w:val="Hyperlink"/>
            <w:noProof/>
          </w:rPr>
          <w:t>Hello World</w:t>
        </w:r>
        <w:r w:rsidR="00900AEA">
          <w:rPr>
            <w:noProof/>
            <w:webHidden/>
          </w:rPr>
          <w:tab/>
        </w:r>
        <w:r w:rsidR="00900AEA">
          <w:rPr>
            <w:noProof/>
            <w:webHidden/>
          </w:rPr>
          <w:fldChar w:fldCharType="begin"/>
        </w:r>
        <w:r w:rsidR="00900AEA">
          <w:rPr>
            <w:noProof/>
            <w:webHidden/>
          </w:rPr>
          <w:instrText xml:space="preserve"> PAGEREF _Toc415652359 \h </w:instrText>
        </w:r>
        <w:r w:rsidR="00900AEA">
          <w:rPr>
            <w:noProof/>
            <w:webHidden/>
          </w:rPr>
        </w:r>
        <w:r w:rsidR="00900AEA">
          <w:rPr>
            <w:noProof/>
            <w:webHidden/>
          </w:rPr>
          <w:fldChar w:fldCharType="separate"/>
        </w:r>
        <w:r w:rsidR="00900AEA">
          <w:rPr>
            <w:noProof/>
            <w:webHidden/>
          </w:rPr>
          <w:t>9</w:t>
        </w:r>
        <w:r w:rsidR="00900AEA">
          <w:rPr>
            <w:noProof/>
            <w:webHidden/>
          </w:rPr>
          <w:fldChar w:fldCharType="end"/>
        </w:r>
      </w:hyperlink>
    </w:p>
    <w:p w:rsidR="00900AEA" w:rsidRDefault="007B1F13">
      <w:pPr>
        <w:pStyle w:val="Verzeichnis1"/>
        <w:tabs>
          <w:tab w:val="right" w:leader="dot" w:pos="9062"/>
        </w:tabs>
        <w:rPr>
          <w:rFonts w:asciiTheme="minorHAnsi" w:eastAsiaTheme="minorEastAsia" w:hAnsiTheme="minorHAnsi"/>
          <w:noProof/>
          <w:lang w:eastAsia="de-CH" w:bidi="lo-LA"/>
        </w:rPr>
      </w:pPr>
      <w:hyperlink w:anchor="_Toc415652360" w:history="1">
        <w:r w:rsidR="00900AEA" w:rsidRPr="00306978">
          <w:rPr>
            <w:rStyle w:val="Hyperlink"/>
            <w:noProof/>
          </w:rPr>
          <w:t>Test</w:t>
        </w:r>
        <w:r w:rsidR="00900AEA">
          <w:rPr>
            <w:noProof/>
            <w:webHidden/>
          </w:rPr>
          <w:tab/>
        </w:r>
        <w:r w:rsidR="00900AEA">
          <w:rPr>
            <w:noProof/>
            <w:webHidden/>
          </w:rPr>
          <w:fldChar w:fldCharType="begin"/>
        </w:r>
        <w:r w:rsidR="00900AEA">
          <w:rPr>
            <w:noProof/>
            <w:webHidden/>
          </w:rPr>
          <w:instrText xml:space="preserve"> PAGEREF _Toc415652360 \h </w:instrText>
        </w:r>
        <w:r w:rsidR="00900AEA">
          <w:rPr>
            <w:noProof/>
            <w:webHidden/>
          </w:rPr>
        </w:r>
        <w:r w:rsidR="00900AEA">
          <w:rPr>
            <w:noProof/>
            <w:webHidden/>
          </w:rPr>
          <w:fldChar w:fldCharType="separate"/>
        </w:r>
        <w:r w:rsidR="00900AEA">
          <w:rPr>
            <w:noProof/>
            <w:webHidden/>
          </w:rPr>
          <w:t>9</w:t>
        </w:r>
        <w:r w:rsidR="00900AEA">
          <w:rPr>
            <w:noProof/>
            <w:webHidden/>
          </w:rPr>
          <w:fldChar w:fldCharType="end"/>
        </w:r>
      </w:hyperlink>
    </w:p>
    <w:p w:rsidR="00900AEA" w:rsidRDefault="007B1F13">
      <w:pPr>
        <w:pStyle w:val="Verzeichnis1"/>
        <w:tabs>
          <w:tab w:val="right" w:leader="dot" w:pos="9062"/>
        </w:tabs>
        <w:rPr>
          <w:rFonts w:asciiTheme="minorHAnsi" w:eastAsiaTheme="minorEastAsia" w:hAnsiTheme="minorHAnsi"/>
          <w:noProof/>
          <w:lang w:eastAsia="de-CH" w:bidi="lo-LA"/>
        </w:rPr>
      </w:pPr>
      <w:hyperlink w:anchor="_Toc415652361" w:history="1">
        <w:r w:rsidR="00900AEA" w:rsidRPr="00306978">
          <w:rPr>
            <w:rStyle w:val="Hyperlink"/>
            <w:noProof/>
          </w:rPr>
          <w:t>Game</w:t>
        </w:r>
        <w:r w:rsidR="00900AEA">
          <w:rPr>
            <w:noProof/>
            <w:webHidden/>
          </w:rPr>
          <w:tab/>
        </w:r>
        <w:r w:rsidR="00900AEA">
          <w:rPr>
            <w:noProof/>
            <w:webHidden/>
          </w:rPr>
          <w:fldChar w:fldCharType="begin"/>
        </w:r>
        <w:r w:rsidR="00900AEA">
          <w:rPr>
            <w:noProof/>
            <w:webHidden/>
          </w:rPr>
          <w:instrText xml:space="preserve"> PAGEREF _Toc415652361 \h </w:instrText>
        </w:r>
        <w:r w:rsidR="00900AEA">
          <w:rPr>
            <w:noProof/>
            <w:webHidden/>
          </w:rPr>
        </w:r>
        <w:r w:rsidR="00900AEA">
          <w:rPr>
            <w:noProof/>
            <w:webHidden/>
          </w:rPr>
          <w:fldChar w:fldCharType="separate"/>
        </w:r>
        <w:r w:rsidR="00900AEA">
          <w:rPr>
            <w:noProof/>
            <w:webHidden/>
          </w:rPr>
          <w:t>12</w:t>
        </w:r>
        <w:r w:rsidR="00900AEA">
          <w:rPr>
            <w:noProof/>
            <w:webHidden/>
          </w:rPr>
          <w:fldChar w:fldCharType="end"/>
        </w:r>
      </w:hyperlink>
    </w:p>
    <w:p w:rsidR="00C54680" w:rsidRPr="00F776EA" w:rsidRDefault="005C44AA" w:rsidP="000735DC">
      <w:pPr>
        <w:pStyle w:val="Modulberschrift1"/>
      </w:pPr>
      <w:r w:rsidRPr="00F776EA">
        <w:fldChar w:fldCharType="end"/>
      </w:r>
      <w:r w:rsidR="00C54680" w:rsidRPr="00F776EA">
        <w:br w:type="page"/>
      </w:r>
    </w:p>
    <w:p w:rsidR="008765FD" w:rsidRPr="00F776EA" w:rsidRDefault="008765FD" w:rsidP="008765FD">
      <w:pPr>
        <w:pStyle w:val="Modulberschrift1"/>
      </w:pPr>
      <w:bookmarkStart w:id="1" w:name="_Toc415652339"/>
      <w:r w:rsidRPr="00F776EA">
        <w:lastRenderedPageBreak/>
        <w:t>Metainformationen</w:t>
      </w:r>
      <w:bookmarkEnd w:id="1"/>
    </w:p>
    <w:tbl>
      <w:tblPr>
        <w:tblStyle w:val="ModulTabelle2"/>
        <w:tblW w:w="0" w:type="auto"/>
        <w:tblLook w:val="04A0" w:firstRow="1" w:lastRow="0" w:firstColumn="1" w:lastColumn="0" w:noHBand="0" w:noVBand="1"/>
      </w:tblPr>
      <w:tblGrid>
        <w:gridCol w:w="1139"/>
        <w:gridCol w:w="1696"/>
        <w:gridCol w:w="993"/>
        <w:gridCol w:w="1984"/>
        <w:gridCol w:w="2790"/>
      </w:tblGrid>
      <w:tr w:rsidR="008765FD" w:rsidRPr="00F776EA" w:rsidTr="00576B6A">
        <w:trPr>
          <w:cnfStyle w:val="100000000000" w:firstRow="1" w:lastRow="0" w:firstColumn="0" w:lastColumn="0" w:oddVBand="0" w:evenVBand="0" w:oddHBand="0" w:evenHBand="0" w:firstRowFirstColumn="0" w:firstRowLastColumn="0" w:lastRowFirstColumn="0" w:lastRowLastColumn="0"/>
        </w:trPr>
        <w:tc>
          <w:tcPr>
            <w:tcW w:w="1139" w:type="dxa"/>
          </w:tcPr>
          <w:p w:rsidR="008765FD" w:rsidRPr="00F776EA" w:rsidRDefault="008765FD" w:rsidP="00BE22B5">
            <w:pPr>
              <w:pStyle w:val="ModulSchreiben"/>
            </w:pPr>
            <w:r w:rsidRPr="00F776EA">
              <w:t>Datum</w:t>
            </w:r>
          </w:p>
        </w:tc>
        <w:tc>
          <w:tcPr>
            <w:tcW w:w="1696" w:type="dxa"/>
          </w:tcPr>
          <w:p w:rsidR="008765FD" w:rsidRPr="00F776EA" w:rsidRDefault="008765FD" w:rsidP="00BE22B5">
            <w:pPr>
              <w:pStyle w:val="ModulSchreiben"/>
            </w:pPr>
            <w:r w:rsidRPr="00F776EA">
              <w:t>Status</w:t>
            </w:r>
          </w:p>
        </w:tc>
        <w:tc>
          <w:tcPr>
            <w:tcW w:w="993" w:type="dxa"/>
          </w:tcPr>
          <w:p w:rsidR="008765FD" w:rsidRPr="00F776EA" w:rsidRDefault="008765FD" w:rsidP="00BE22B5">
            <w:pPr>
              <w:pStyle w:val="ModulSchreiben"/>
            </w:pPr>
            <w:r w:rsidRPr="00F776EA">
              <w:t>Version</w:t>
            </w:r>
          </w:p>
        </w:tc>
        <w:tc>
          <w:tcPr>
            <w:tcW w:w="1984" w:type="dxa"/>
          </w:tcPr>
          <w:p w:rsidR="008765FD" w:rsidRPr="00F776EA" w:rsidRDefault="008765FD" w:rsidP="00BE22B5">
            <w:pPr>
              <w:pStyle w:val="ModulSchreiben"/>
            </w:pPr>
            <w:r w:rsidRPr="00F776EA">
              <w:t>Autor</w:t>
            </w:r>
          </w:p>
        </w:tc>
        <w:tc>
          <w:tcPr>
            <w:tcW w:w="2790" w:type="dxa"/>
          </w:tcPr>
          <w:p w:rsidR="008765FD" w:rsidRPr="00F776EA" w:rsidRDefault="008765FD" w:rsidP="00BE22B5">
            <w:pPr>
              <w:pStyle w:val="ModulSchreiben"/>
            </w:pPr>
            <w:r w:rsidRPr="00F776EA">
              <w:t>Bemerkung</w:t>
            </w:r>
          </w:p>
        </w:tc>
      </w:tr>
      <w:tr w:rsidR="00FD7619" w:rsidRPr="00F776EA" w:rsidTr="00576B6A">
        <w:tc>
          <w:tcPr>
            <w:tcW w:w="1139" w:type="dxa"/>
          </w:tcPr>
          <w:p w:rsidR="00FD7619" w:rsidRPr="00F776EA" w:rsidRDefault="00C55103" w:rsidP="00BE22B5">
            <w:pPr>
              <w:pStyle w:val="ModulSchreiben"/>
            </w:pPr>
            <w:r>
              <w:t>25.02.2015</w:t>
            </w:r>
          </w:p>
        </w:tc>
        <w:tc>
          <w:tcPr>
            <w:tcW w:w="1696" w:type="dxa"/>
          </w:tcPr>
          <w:p w:rsidR="00FD7619" w:rsidRPr="00F776EA" w:rsidRDefault="00FD7619" w:rsidP="00BE22B5">
            <w:pPr>
              <w:pStyle w:val="ModulSchreiben"/>
            </w:pPr>
            <w:r>
              <w:t>In Bearbeitung</w:t>
            </w:r>
          </w:p>
        </w:tc>
        <w:tc>
          <w:tcPr>
            <w:tcW w:w="993" w:type="dxa"/>
          </w:tcPr>
          <w:p w:rsidR="00FD7619" w:rsidRPr="00F776EA" w:rsidRDefault="00BA27AA" w:rsidP="00BE22B5">
            <w:pPr>
              <w:pStyle w:val="ModulSchreiben"/>
            </w:pPr>
            <w:r>
              <w:t>1.0</w:t>
            </w:r>
          </w:p>
        </w:tc>
        <w:tc>
          <w:tcPr>
            <w:tcW w:w="1984" w:type="dxa"/>
          </w:tcPr>
          <w:p w:rsidR="00FD7619" w:rsidRPr="00F776EA" w:rsidRDefault="00BA27AA" w:rsidP="00BE22B5">
            <w:pPr>
              <w:pStyle w:val="ModulSchreiben"/>
            </w:pPr>
            <w:r>
              <w:t>Henri Schmekies</w:t>
            </w:r>
          </w:p>
        </w:tc>
        <w:tc>
          <w:tcPr>
            <w:tcW w:w="2790" w:type="dxa"/>
          </w:tcPr>
          <w:p w:rsidR="00FD7619" w:rsidRPr="00F776EA" w:rsidRDefault="00C55103" w:rsidP="00BE22B5">
            <w:pPr>
              <w:pStyle w:val="ModulSchreiben"/>
            </w:pPr>
            <w:r>
              <w:t>Start Projekt</w:t>
            </w:r>
          </w:p>
        </w:tc>
      </w:tr>
      <w:tr w:rsidR="00E142A9" w:rsidRPr="00F776EA" w:rsidTr="00576B6A">
        <w:tc>
          <w:tcPr>
            <w:tcW w:w="1139" w:type="dxa"/>
          </w:tcPr>
          <w:p w:rsidR="00E142A9" w:rsidRDefault="00425FE4" w:rsidP="00BE22B5">
            <w:pPr>
              <w:pStyle w:val="ModulSchreiben"/>
            </w:pPr>
            <w:r>
              <w:t>04.03.2015</w:t>
            </w:r>
          </w:p>
        </w:tc>
        <w:tc>
          <w:tcPr>
            <w:tcW w:w="1696" w:type="dxa"/>
          </w:tcPr>
          <w:p w:rsidR="00E142A9" w:rsidRDefault="00425FE4" w:rsidP="00BE22B5">
            <w:pPr>
              <w:pStyle w:val="ModulSchreiben"/>
            </w:pPr>
            <w:r>
              <w:t>In Bearbeitung</w:t>
            </w:r>
          </w:p>
        </w:tc>
        <w:tc>
          <w:tcPr>
            <w:tcW w:w="993" w:type="dxa"/>
          </w:tcPr>
          <w:p w:rsidR="00E142A9" w:rsidRDefault="00425FE4" w:rsidP="00BE22B5">
            <w:pPr>
              <w:pStyle w:val="ModulSchreiben"/>
            </w:pPr>
            <w:r>
              <w:t>1.1</w:t>
            </w:r>
          </w:p>
        </w:tc>
        <w:tc>
          <w:tcPr>
            <w:tcW w:w="1984" w:type="dxa"/>
          </w:tcPr>
          <w:p w:rsidR="00E142A9" w:rsidRDefault="00280384" w:rsidP="00BE22B5">
            <w:pPr>
              <w:pStyle w:val="ModulSchreiben"/>
            </w:pPr>
            <w:r>
              <w:t>Henri Schmekies</w:t>
            </w:r>
          </w:p>
        </w:tc>
        <w:tc>
          <w:tcPr>
            <w:tcW w:w="2790" w:type="dxa"/>
          </w:tcPr>
          <w:p w:rsidR="00E142A9" w:rsidRDefault="00280384" w:rsidP="00B90C6F">
            <w:pPr>
              <w:pStyle w:val="ModulSchreiben"/>
            </w:pPr>
            <w:r>
              <w:t xml:space="preserve">Einstieg </w:t>
            </w:r>
            <w:r w:rsidR="00B90C6F">
              <w:t>Lua</w:t>
            </w:r>
          </w:p>
        </w:tc>
      </w:tr>
      <w:tr w:rsidR="00FE0D79" w:rsidRPr="00F776EA" w:rsidTr="00576B6A">
        <w:tc>
          <w:tcPr>
            <w:tcW w:w="1139" w:type="dxa"/>
          </w:tcPr>
          <w:p w:rsidR="00FE0D79" w:rsidRDefault="00FE0D79" w:rsidP="00BE22B5">
            <w:pPr>
              <w:pStyle w:val="ModulSchreiben"/>
            </w:pPr>
            <w:r>
              <w:t>11.03.2015</w:t>
            </w:r>
          </w:p>
        </w:tc>
        <w:tc>
          <w:tcPr>
            <w:tcW w:w="1696" w:type="dxa"/>
          </w:tcPr>
          <w:p w:rsidR="00FE0D79" w:rsidRDefault="00FE0D79" w:rsidP="00BE22B5">
            <w:pPr>
              <w:pStyle w:val="ModulSchreiben"/>
            </w:pPr>
            <w:r>
              <w:t>In Bearbeitung</w:t>
            </w:r>
          </w:p>
        </w:tc>
        <w:tc>
          <w:tcPr>
            <w:tcW w:w="993" w:type="dxa"/>
          </w:tcPr>
          <w:p w:rsidR="00FE0D79" w:rsidRDefault="00FE0D79" w:rsidP="00BE22B5">
            <w:pPr>
              <w:pStyle w:val="ModulSchreiben"/>
            </w:pPr>
            <w:r>
              <w:t>1.2</w:t>
            </w:r>
          </w:p>
        </w:tc>
        <w:tc>
          <w:tcPr>
            <w:tcW w:w="1984" w:type="dxa"/>
          </w:tcPr>
          <w:p w:rsidR="00FE0D79" w:rsidRDefault="00FE0D79" w:rsidP="00BE22B5">
            <w:pPr>
              <w:pStyle w:val="ModulSchreiben"/>
            </w:pPr>
            <w:r>
              <w:t>Henri Schmekies</w:t>
            </w:r>
          </w:p>
        </w:tc>
        <w:tc>
          <w:tcPr>
            <w:tcW w:w="2790" w:type="dxa"/>
          </w:tcPr>
          <w:p w:rsidR="00FE0D79" w:rsidRDefault="00B90C6F" w:rsidP="00BE22B5">
            <w:pPr>
              <w:pStyle w:val="ModulSchreiben"/>
            </w:pPr>
            <w:r>
              <w:t>Lua Einarbeitung</w:t>
            </w:r>
          </w:p>
        </w:tc>
      </w:tr>
      <w:tr w:rsidR="00B90C6F" w:rsidRPr="00F776EA" w:rsidTr="00576B6A">
        <w:tc>
          <w:tcPr>
            <w:tcW w:w="1139" w:type="dxa"/>
          </w:tcPr>
          <w:p w:rsidR="00B90C6F" w:rsidRDefault="00B90C6F" w:rsidP="00BE22B5">
            <w:pPr>
              <w:pStyle w:val="ModulSchreiben"/>
            </w:pPr>
            <w:r>
              <w:t>18.03.2015</w:t>
            </w:r>
          </w:p>
        </w:tc>
        <w:tc>
          <w:tcPr>
            <w:tcW w:w="1696" w:type="dxa"/>
          </w:tcPr>
          <w:p w:rsidR="00B90C6F" w:rsidRDefault="00B90C6F" w:rsidP="00BE22B5">
            <w:pPr>
              <w:pStyle w:val="ModulSchreiben"/>
            </w:pPr>
            <w:r>
              <w:t>In Bearbeitung</w:t>
            </w:r>
          </w:p>
        </w:tc>
        <w:tc>
          <w:tcPr>
            <w:tcW w:w="993" w:type="dxa"/>
          </w:tcPr>
          <w:p w:rsidR="00B90C6F" w:rsidRDefault="00B90C6F" w:rsidP="00BE22B5">
            <w:pPr>
              <w:pStyle w:val="ModulSchreiben"/>
            </w:pPr>
            <w:r>
              <w:t>1.3</w:t>
            </w:r>
          </w:p>
        </w:tc>
        <w:tc>
          <w:tcPr>
            <w:tcW w:w="1984" w:type="dxa"/>
          </w:tcPr>
          <w:p w:rsidR="00B90C6F" w:rsidRDefault="00B90C6F" w:rsidP="00BE22B5">
            <w:pPr>
              <w:pStyle w:val="ModulSchreiben"/>
            </w:pPr>
            <w:r>
              <w:t>Henri Schmekies</w:t>
            </w:r>
          </w:p>
        </w:tc>
        <w:tc>
          <w:tcPr>
            <w:tcW w:w="2790" w:type="dxa"/>
          </w:tcPr>
          <w:p w:rsidR="00B90C6F" w:rsidRDefault="00B90C6F" w:rsidP="00BE22B5">
            <w:pPr>
              <w:pStyle w:val="ModulSchreiben"/>
            </w:pPr>
            <w:r>
              <w:t>Lua/Löve2D Einarbeitung</w:t>
            </w:r>
          </w:p>
        </w:tc>
      </w:tr>
      <w:tr w:rsidR="00BA59BC" w:rsidRPr="00F776EA" w:rsidTr="00576B6A">
        <w:tc>
          <w:tcPr>
            <w:tcW w:w="1139" w:type="dxa"/>
          </w:tcPr>
          <w:p w:rsidR="00BA59BC" w:rsidRDefault="00BA59BC" w:rsidP="00BE22B5">
            <w:pPr>
              <w:pStyle w:val="ModulSchreiben"/>
            </w:pPr>
            <w:r>
              <w:t>01.04.2015</w:t>
            </w:r>
          </w:p>
        </w:tc>
        <w:tc>
          <w:tcPr>
            <w:tcW w:w="1696" w:type="dxa"/>
          </w:tcPr>
          <w:p w:rsidR="00BA59BC" w:rsidRDefault="00BA59BC" w:rsidP="00BE22B5">
            <w:pPr>
              <w:pStyle w:val="ModulSchreiben"/>
            </w:pPr>
            <w:r>
              <w:t>In Bearbeitung</w:t>
            </w:r>
          </w:p>
        </w:tc>
        <w:tc>
          <w:tcPr>
            <w:tcW w:w="993" w:type="dxa"/>
          </w:tcPr>
          <w:p w:rsidR="00BA59BC" w:rsidRDefault="00BA59BC" w:rsidP="00BE22B5">
            <w:pPr>
              <w:pStyle w:val="ModulSchreiben"/>
            </w:pPr>
            <w:r>
              <w:t>1.4</w:t>
            </w:r>
          </w:p>
        </w:tc>
        <w:tc>
          <w:tcPr>
            <w:tcW w:w="1984" w:type="dxa"/>
          </w:tcPr>
          <w:p w:rsidR="00BA59BC" w:rsidRDefault="00BA59BC" w:rsidP="00BE22B5">
            <w:pPr>
              <w:pStyle w:val="ModulSchreiben"/>
            </w:pPr>
            <w:r>
              <w:t>Henri Schmekies</w:t>
            </w:r>
          </w:p>
        </w:tc>
        <w:tc>
          <w:tcPr>
            <w:tcW w:w="2790" w:type="dxa"/>
          </w:tcPr>
          <w:p w:rsidR="00BA59BC" w:rsidRDefault="00BA59BC" w:rsidP="00BE22B5">
            <w:pPr>
              <w:pStyle w:val="ModulSchreiben"/>
            </w:pPr>
            <w:r>
              <w:t>Löve2D Einarbeitung</w:t>
            </w:r>
          </w:p>
        </w:tc>
      </w:tr>
      <w:tr w:rsidR="00DB65E3" w:rsidRPr="00F776EA" w:rsidTr="00576B6A">
        <w:tc>
          <w:tcPr>
            <w:tcW w:w="1139" w:type="dxa"/>
          </w:tcPr>
          <w:p w:rsidR="00DB65E3" w:rsidRDefault="00DB65E3" w:rsidP="00BE22B5">
            <w:pPr>
              <w:pStyle w:val="ModulSchreiben"/>
            </w:pPr>
            <w:r>
              <w:t>22.04.2015</w:t>
            </w:r>
          </w:p>
        </w:tc>
        <w:tc>
          <w:tcPr>
            <w:tcW w:w="1696" w:type="dxa"/>
          </w:tcPr>
          <w:p w:rsidR="00DB65E3" w:rsidRDefault="00DB65E3" w:rsidP="00BE22B5">
            <w:pPr>
              <w:pStyle w:val="ModulSchreiben"/>
            </w:pPr>
            <w:r>
              <w:t>Freigegeben</w:t>
            </w:r>
          </w:p>
        </w:tc>
        <w:tc>
          <w:tcPr>
            <w:tcW w:w="993" w:type="dxa"/>
          </w:tcPr>
          <w:p w:rsidR="00DB65E3" w:rsidRDefault="00DB65E3" w:rsidP="00BE22B5">
            <w:pPr>
              <w:pStyle w:val="ModulSchreiben"/>
            </w:pPr>
            <w:r>
              <w:t>1.5</w:t>
            </w:r>
          </w:p>
        </w:tc>
        <w:tc>
          <w:tcPr>
            <w:tcW w:w="1984" w:type="dxa"/>
          </w:tcPr>
          <w:p w:rsidR="00DB65E3" w:rsidRDefault="00DB65E3" w:rsidP="00BE22B5">
            <w:pPr>
              <w:pStyle w:val="ModulSchreiben"/>
            </w:pPr>
            <w:r>
              <w:t>Henri Schmekies</w:t>
            </w:r>
          </w:p>
        </w:tc>
        <w:tc>
          <w:tcPr>
            <w:tcW w:w="2790" w:type="dxa"/>
          </w:tcPr>
          <w:p w:rsidR="00DB65E3" w:rsidRDefault="00DB65E3" w:rsidP="00BE22B5">
            <w:pPr>
              <w:pStyle w:val="ModulSchreiben"/>
            </w:pPr>
            <w:r>
              <w:t>Ende Realisierung</w:t>
            </w:r>
          </w:p>
        </w:tc>
      </w:tr>
    </w:tbl>
    <w:p w:rsidR="008765FD" w:rsidRPr="00F776EA" w:rsidRDefault="008765FD" w:rsidP="00BE22B5">
      <w:pPr>
        <w:pStyle w:val="ModulSchreiben"/>
      </w:pPr>
    </w:p>
    <w:tbl>
      <w:tblPr>
        <w:tblStyle w:val="ModulTabelle2"/>
        <w:tblW w:w="0" w:type="auto"/>
        <w:tblLook w:val="04A0" w:firstRow="1" w:lastRow="0" w:firstColumn="1" w:lastColumn="0" w:noHBand="0" w:noVBand="1"/>
      </w:tblPr>
      <w:tblGrid>
        <w:gridCol w:w="1843"/>
        <w:gridCol w:w="1701"/>
      </w:tblGrid>
      <w:tr w:rsidR="008765FD" w:rsidRPr="00F776EA" w:rsidTr="008765FD">
        <w:trPr>
          <w:cnfStyle w:val="100000000000" w:firstRow="1" w:lastRow="0" w:firstColumn="0" w:lastColumn="0" w:oddVBand="0" w:evenVBand="0" w:oddHBand="0" w:evenHBand="0" w:firstRowFirstColumn="0" w:firstRowLastColumn="0" w:lastRowFirstColumn="0" w:lastRowLastColumn="0"/>
        </w:trPr>
        <w:tc>
          <w:tcPr>
            <w:tcW w:w="1843" w:type="dxa"/>
          </w:tcPr>
          <w:p w:rsidR="008765FD" w:rsidRPr="00F776EA" w:rsidRDefault="008765FD" w:rsidP="00BE22B5">
            <w:pPr>
              <w:pStyle w:val="ModulSchreiben"/>
            </w:pPr>
            <w:r w:rsidRPr="00F776EA">
              <w:t>Aktueller Status:</w:t>
            </w:r>
          </w:p>
        </w:tc>
        <w:tc>
          <w:tcPr>
            <w:tcW w:w="1701" w:type="dxa"/>
          </w:tcPr>
          <w:p w:rsidR="008765FD" w:rsidRPr="00F776EA" w:rsidRDefault="00DB65E3" w:rsidP="00C55103">
            <w:pPr>
              <w:pStyle w:val="ModulSchreiben"/>
            </w:pPr>
            <w:r>
              <w:t>Freigegeben</w:t>
            </w:r>
          </w:p>
        </w:tc>
      </w:tr>
    </w:tbl>
    <w:p w:rsidR="000C50FB" w:rsidRDefault="000C50FB" w:rsidP="00BE22B5">
      <w:pPr>
        <w:pStyle w:val="ModulSchreiben"/>
        <w:sectPr w:rsidR="000C50FB">
          <w:headerReference w:type="default" r:id="rId9"/>
          <w:footerReference w:type="default" r:id="rId10"/>
          <w:pgSz w:w="11906" w:h="16838"/>
          <w:pgMar w:top="1417" w:right="1417" w:bottom="1134" w:left="1417" w:header="708" w:footer="708" w:gutter="0"/>
          <w:cols w:space="708"/>
          <w:docGrid w:linePitch="360"/>
        </w:sectPr>
      </w:pPr>
    </w:p>
    <w:p w:rsidR="007F65BD" w:rsidRDefault="007F65BD" w:rsidP="007F65BD">
      <w:pPr>
        <w:pStyle w:val="Modulberschrift1"/>
      </w:pPr>
      <w:bookmarkStart w:id="2" w:name="_Toc415652340"/>
      <w:r>
        <w:lastRenderedPageBreak/>
        <w:t>Lua Einstieg</w:t>
      </w:r>
      <w:bookmarkEnd w:id="2"/>
    </w:p>
    <w:p w:rsidR="009378F7" w:rsidRDefault="009378F7" w:rsidP="009378F7">
      <w:pPr>
        <w:pStyle w:val="ModulSchreiben"/>
      </w:pPr>
      <w:r>
        <w:t>Ich habe mir gedacht, dass wenn ich mit Löve2D arbeiten will, ich mich erst einmal in dessen Programmiersprache einarbeiten muss. Dafür habe ich mir ein</w:t>
      </w:r>
      <w:r w:rsidR="00576B6A">
        <w:t>e</w:t>
      </w:r>
      <w:r>
        <w:t xml:space="preserve"> </w:t>
      </w:r>
      <w:hyperlink r:id="rId11" w:history="1">
        <w:r w:rsidRPr="009378F7">
          <w:rPr>
            <w:rStyle w:val="Hyperlink"/>
          </w:rPr>
          <w:t>„Tutorial</w:t>
        </w:r>
        <w:r w:rsidR="00576B6A">
          <w:rPr>
            <w:rStyle w:val="Hyperlink"/>
          </w:rPr>
          <w:t>-Reihe</w:t>
        </w:r>
        <w:r w:rsidRPr="009378F7">
          <w:rPr>
            <w:rStyle w:val="Hyperlink"/>
          </w:rPr>
          <w:t>“</w:t>
        </w:r>
      </w:hyperlink>
      <w:r>
        <w:t xml:space="preserve"> im</w:t>
      </w:r>
      <w:r w:rsidR="00576B6A">
        <w:t xml:space="preserve"> Internet gesucht in welchem die wichtigsten Dinge wie Variablen usw. erklärt sind.</w:t>
      </w:r>
    </w:p>
    <w:p w:rsidR="00B90C6F" w:rsidRDefault="00B90C6F" w:rsidP="00B90C6F">
      <w:pPr>
        <w:pStyle w:val="Modulberschrift2"/>
      </w:pPr>
      <w:bookmarkStart w:id="3" w:name="_Toc415652341"/>
      <w:r>
        <w:t>Variablen</w:t>
      </w:r>
      <w:bookmarkEnd w:id="3"/>
    </w:p>
    <w:p w:rsidR="00B90C6F" w:rsidRDefault="00B90C6F" w:rsidP="00B90C6F">
      <w:pPr>
        <w:pStyle w:val="ModulSchreiben"/>
      </w:pPr>
      <w:r>
        <w:rPr>
          <w:noProof/>
          <w:lang w:eastAsia="de-CH" w:bidi="lo-LA"/>
        </w:rPr>
        <w:drawing>
          <wp:inline distT="0" distB="0" distL="0" distR="0" wp14:anchorId="1FCA5815" wp14:editId="4E0A6603">
            <wp:extent cx="1314450" cy="4572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14450" cy="457200"/>
                    </a:xfrm>
                    <a:prstGeom prst="rect">
                      <a:avLst/>
                    </a:prstGeom>
                  </pic:spPr>
                </pic:pic>
              </a:graphicData>
            </a:graphic>
          </wp:inline>
        </w:drawing>
      </w:r>
    </w:p>
    <w:p w:rsidR="00B90C6F" w:rsidRDefault="00B90C6F" w:rsidP="00B90C6F">
      <w:pPr>
        <w:pStyle w:val="ModulSchreiben"/>
      </w:pPr>
      <w:r>
        <w:t>Variablen werden in Lua ohne eine Vorhut wie „var“ oder „$“ definiert. Lokale Variablen jedoch müssen mit einem</w:t>
      </w:r>
      <w:r w:rsidR="009E74BE">
        <w:t xml:space="preserve"> „local“ versehen werden, damit sie von lua als lokale Variable erkannt wird.</w:t>
      </w:r>
    </w:p>
    <w:p w:rsidR="00B90C6F" w:rsidRDefault="00B90C6F" w:rsidP="00B90C6F">
      <w:pPr>
        <w:pStyle w:val="Modulberschrift2"/>
      </w:pPr>
      <w:bookmarkStart w:id="4" w:name="_Toc415652342"/>
      <w:r>
        <w:t>Operatoren</w:t>
      </w:r>
      <w:bookmarkEnd w:id="4"/>
    </w:p>
    <w:p w:rsidR="00B90C6F" w:rsidRDefault="00B90C6F" w:rsidP="009378F7">
      <w:pPr>
        <w:pStyle w:val="ModulSchreiben"/>
      </w:pPr>
      <w:r>
        <w:rPr>
          <w:noProof/>
          <w:lang w:eastAsia="de-CH" w:bidi="lo-LA"/>
        </w:rPr>
        <w:drawing>
          <wp:inline distT="0" distB="0" distL="0" distR="0" wp14:anchorId="453401B6" wp14:editId="41EDE2C5">
            <wp:extent cx="3038475" cy="188595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8475" cy="1885950"/>
                    </a:xfrm>
                    <a:prstGeom prst="rect">
                      <a:avLst/>
                    </a:prstGeom>
                  </pic:spPr>
                </pic:pic>
              </a:graphicData>
            </a:graphic>
          </wp:inline>
        </w:drawing>
      </w:r>
    </w:p>
    <w:p w:rsidR="00B90C6F" w:rsidRDefault="00B90C6F" w:rsidP="009378F7">
      <w:pPr>
        <w:pStyle w:val="ModulSchreiben"/>
      </w:pPr>
      <w:r>
        <w:t>Dies ist ein Ausschnitt der wichtigsten Lua Operatoren.</w:t>
      </w:r>
      <w:r w:rsidR="00CC5DD3">
        <w:t xml:space="preserve"> Mit # kann die Anzahl Elemente eines Tables oder Arrays ausgegeben werden.</w:t>
      </w:r>
    </w:p>
    <w:p w:rsidR="00B90C6F" w:rsidRDefault="00B90C6F" w:rsidP="00B90C6F">
      <w:pPr>
        <w:pStyle w:val="Modulberschrift2"/>
      </w:pPr>
      <w:bookmarkStart w:id="5" w:name="_Toc415652343"/>
      <w:r>
        <w:t>While Schleife</w:t>
      </w:r>
      <w:bookmarkEnd w:id="5"/>
    </w:p>
    <w:p w:rsidR="00B90C6F" w:rsidRDefault="00B90C6F" w:rsidP="00B90C6F">
      <w:pPr>
        <w:pStyle w:val="ModulSchreiben"/>
      </w:pPr>
      <w:r>
        <w:rPr>
          <w:noProof/>
          <w:lang w:eastAsia="de-CH" w:bidi="lo-LA"/>
        </w:rPr>
        <w:drawing>
          <wp:inline distT="0" distB="0" distL="0" distR="0" wp14:anchorId="4579FF3F" wp14:editId="21B6D9D2">
            <wp:extent cx="1676400" cy="14859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6400" cy="1485900"/>
                    </a:xfrm>
                    <a:prstGeom prst="rect">
                      <a:avLst/>
                    </a:prstGeom>
                  </pic:spPr>
                </pic:pic>
              </a:graphicData>
            </a:graphic>
          </wp:inline>
        </w:drawing>
      </w:r>
    </w:p>
    <w:p w:rsidR="00B90C6F" w:rsidRDefault="00B90C6F" w:rsidP="00B90C6F">
      <w:pPr>
        <w:pStyle w:val="ModulSchreiben"/>
      </w:pPr>
      <w:r>
        <w:t>Dies ist eine normale While Schleife. Print gibt den Wert von i auf den Bildschirm aus.</w:t>
      </w:r>
    </w:p>
    <w:p w:rsidR="00CC5DD3" w:rsidRDefault="00CC5DD3">
      <w:pPr>
        <w:rPr>
          <w:rFonts w:ascii="Fira Sans" w:hAnsi="Fira Sans"/>
          <w:sz w:val="26"/>
        </w:rPr>
      </w:pPr>
      <w:r>
        <w:br w:type="page"/>
      </w:r>
    </w:p>
    <w:p w:rsidR="00B90C6F" w:rsidRDefault="00B90C6F" w:rsidP="00B90C6F">
      <w:pPr>
        <w:pStyle w:val="Modulberschrift2"/>
      </w:pPr>
      <w:bookmarkStart w:id="6" w:name="_Toc415652344"/>
      <w:r>
        <w:lastRenderedPageBreak/>
        <w:t>Repeat Schleife</w:t>
      </w:r>
      <w:bookmarkEnd w:id="6"/>
    </w:p>
    <w:p w:rsidR="00B90C6F" w:rsidRDefault="00B90C6F" w:rsidP="00B90C6F">
      <w:pPr>
        <w:pStyle w:val="ModulSchreiben"/>
      </w:pPr>
      <w:r>
        <w:rPr>
          <w:noProof/>
          <w:lang w:eastAsia="de-CH" w:bidi="lo-LA"/>
        </w:rPr>
        <w:drawing>
          <wp:inline distT="0" distB="0" distL="0" distR="0" wp14:anchorId="256D2386" wp14:editId="68EAF6E1">
            <wp:extent cx="1419225" cy="1476375"/>
            <wp:effectExtent l="0" t="0" r="952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19225" cy="1476375"/>
                    </a:xfrm>
                    <a:prstGeom prst="rect">
                      <a:avLst/>
                    </a:prstGeom>
                  </pic:spPr>
                </pic:pic>
              </a:graphicData>
            </a:graphic>
          </wp:inline>
        </w:drawing>
      </w:r>
    </w:p>
    <w:p w:rsidR="00B90C6F" w:rsidRDefault="00B90C6F" w:rsidP="00CC5DD3">
      <w:pPr>
        <w:pStyle w:val="ModulSchreiben"/>
      </w:pPr>
      <w:r>
        <w:t>Dies ist eine Repeat Schleife. Sie läuft solange, bis die Aussage wahr wird.</w:t>
      </w:r>
    </w:p>
    <w:p w:rsidR="00B90C6F" w:rsidRDefault="00B90C6F" w:rsidP="00B90C6F">
      <w:pPr>
        <w:pStyle w:val="Modulberschrift2"/>
      </w:pPr>
      <w:bookmarkStart w:id="7" w:name="_Toc415652345"/>
      <w:r>
        <w:t>Numerische For Schleife</w:t>
      </w:r>
      <w:bookmarkEnd w:id="7"/>
    </w:p>
    <w:p w:rsidR="00B90C6F" w:rsidRDefault="00B90C6F" w:rsidP="00B90C6F">
      <w:pPr>
        <w:pStyle w:val="ModulSchreiben"/>
      </w:pPr>
      <w:r>
        <w:rPr>
          <w:noProof/>
          <w:lang w:eastAsia="de-CH" w:bidi="lo-LA"/>
        </w:rPr>
        <w:drawing>
          <wp:inline distT="0" distB="0" distL="0" distR="0" wp14:anchorId="091B710A" wp14:editId="25EABD92">
            <wp:extent cx="2800350" cy="92392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0350" cy="923925"/>
                    </a:xfrm>
                    <a:prstGeom prst="rect">
                      <a:avLst/>
                    </a:prstGeom>
                  </pic:spPr>
                </pic:pic>
              </a:graphicData>
            </a:graphic>
          </wp:inline>
        </w:drawing>
      </w:r>
    </w:p>
    <w:p w:rsidR="00B90C6F" w:rsidRDefault="00B90C6F" w:rsidP="00B90C6F">
      <w:pPr>
        <w:pStyle w:val="ModulSchreiben"/>
      </w:pPr>
      <w:r>
        <w:t>Der Aufbau einer numerischen For Schleife.</w:t>
      </w:r>
    </w:p>
    <w:p w:rsidR="00B90C6F" w:rsidRDefault="00B90C6F" w:rsidP="00B90C6F">
      <w:pPr>
        <w:pStyle w:val="ModulSchreiben"/>
      </w:pPr>
      <w:r>
        <w:rPr>
          <w:noProof/>
          <w:lang w:eastAsia="de-CH" w:bidi="lo-LA"/>
        </w:rPr>
        <w:drawing>
          <wp:inline distT="0" distB="0" distL="0" distR="0" wp14:anchorId="22CCB074" wp14:editId="24B9AFAC">
            <wp:extent cx="1819275" cy="1495425"/>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9275" cy="1495425"/>
                    </a:xfrm>
                    <a:prstGeom prst="rect">
                      <a:avLst/>
                    </a:prstGeom>
                  </pic:spPr>
                </pic:pic>
              </a:graphicData>
            </a:graphic>
          </wp:inline>
        </w:drawing>
      </w:r>
    </w:p>
    <w:p w:rsidR="00B90C6F" w:rsidRDefault="00B90C6F" w:rsidP="00B90C6F">
      <w:pPr>
        <w:pStyle w:val="ModulSchreiben"/>
      </w:pPr>
      <w:r>
        <w:t>Beispiel für eine numerische For Schleife.</w:t>
      </w:r>
    </w:p>
    <w:p w:rsidR="00003868" w:rsidRDefault="00003868" w:rsidP="00003868">
      <w:pPr>
        <w:pStyle w:val="Modulberschrift2"/>
      </w:pPr>
      <w:bookmarkStart w:id="8" w:name="_Toc415652346"/>
      <w:r>
        <w:t>If Funktion</w:t>
      </w:r>
      <w:bookmarkEnd w:id="8"/>
    </w:p>
    <w:p w:rsidR="00003868" w:rsidRDefault="00003868" w:rsidP="00003868">
      <w:pPr>
        <w:pStyle w:val="ModulSchreiben"/>
      </w:pPr>
      <w:r>
        <w:rPr>
          <w:noProof/>
          <w:lang w:eastAsia="de-CH" w:bidi="lo-LA"/>
        </w:rPr>
        <w:drawing>
          <wp:inline distT="0" distB="0" distL="0" distR="0" wp14:anchorId="27A097ED" wp14:editId="7DFCEE0C">
            <wp:extent cx="838200" cy="6477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8200" cy="647700"/>
                    </a:xfrm>
                    <a:prstGeom prst="rect">
                      <a:avLst/>
                    </a:prstGeom>
                  </pic:spPr>
                </pic:pic>
              </a:graphicData>
            </a:graphic>
          </wp:inline>
        </w:drawing>
      </w:r>
    </w:p>
    <w:p w:rsidR="00003868" w:rsidRDefault="00193928" w:rsidP="00003868">
      <w:pPr>
        <w:pStyle w:val="ModulSchreiben"/>
      </w:pPr>
      <w:r>
        <w:t xml:space="preserve">Diese </w:t>
      </w:r>
      <w:r w:rsidR="00003868">
        <w:t>Funktion</w:t>
      </w:r>
      <w:r>
        <w:t xml:space="preserve"> tut etwas, wenn etwas ist und mit einem else kann etwas gemacht werden, wenn dem nicht so ist</w:t>
      </w:r>
      <w:r w:rsidR="00003868">
        <w:t xml:space="preserve">. </w:t>
      </w:r>
      <w:r>
        <w:t>Es kann ausserdem mit else und elseif</w:t>
      </w:r>
      <w:r w:rsidR="00003868">
        <w:t xml:space="preserve"> gearbeitet werden.</w:t>
      </w:r>
    </w:p>
    <w:p w:rsidR="00193928" w:rsidRDefault="00193928">
      <w:pPr>
        <w:rPr>
          <w:rFonts w:ascii="Fira Sans" w:hAnsi="Fira Sans"/>
          <w:sz w:val="26"/>
        </w:rPr>
      </w:pPr>
      <w:r>
        <w:br w:type="page"/>
      </w:r>
    </w:p>
    <w:p w:rsidR="00CC5DD3" w:rsidRDefault="00CC5DD3" w:rsidP="00CC5DD3">
      <w:pPr>
        <w:pStyle w:val="Modulberschrift2"/>
      </w:pPr>
      <w:bookmarkStart w:id="9" w:name="_Toc415652347"/>
      <w:r>
        <w:lastRenderedPageBreak/>
        <w:t>Generische For Schleife</w:t>
      </w:r>
      <w:bookmarkEnd w:id="9"/>
    </w:p>
    <w:p w:rsidR="00003868" w:rsidRDefault="00003868" w:rsidP="00003868">
      <w:pPr>
        <w:pStyle w:val="ModulSchreiben"/>
      </w:pPr>
      <w:r>
        <w:t>Generische For Schleifen arbeiten mit Tables oder Arrays.</w:t>
      </w:r>
    </w:p>
    <w:p w:rsidR="00003868" w:rsidRDefault="00003868" w:rsidP="00003868">
      <w:pPr>
        <w:pStyle w:val="ModulSchreiben"/>
      </w:pPr>
      <w:r>
        <w:rPr>
          <w:noProof/>
          <w:lang w:eastAsia="de-CH" w:bidi="lo-LA"/>
        </w:rPr>
        <w:drawing>
          <wp:inline distT="0" distB="0" distL="0" distR="0" wp14:anchorId="77B8EF4B" wp14:editId="3E979CD2">
            <wp:extent cx="3171825" cy="209550"/>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1825" cy="209550"/>
                    </a:xfrm>
                    <a:prstGeom prst="rect">
                      <a:avLst/>
                    </a:prstGeom>
                  </pic:spPr>
                </pic:pic>
              </a:graphicData>
            </a:graphic>
          </wp:inline>
        </w:drawing>
      </w:r>
    </w:p>
    <w:p w:rsidR="00003868" w:rsidRDefault="00003868" w:rsidP="00003868">
      <w:pPr>
        <w:pStyle w:val="ModulSchreiben"/>
      </w:pPr>
      <w:r>
        <w:rPr>
          <w:noProof/>
          <w:lang w:eastAsia="de-CH" w:bidi="lo-LA"/>
        </w:rPr>
        <w:drawing>
          <wp:inline distT="0" distB="0" distL="0" distR="0" wp14:anchorId="5130AACD" wp14:editId="761401C2">
            <wp:extent cx="2486025" cy="619125"/>
            <wp:effectExtent l="0" t="0" r="9525"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6025" cy="619125"/>
                    </a:xfrm>
                    <a:prstGeom prst="rect">
                      <a:avLst/>
                    </a:prstGeom>
                  </pic:spPr>
                </pic:pic>
              </a:graphicData>
            </a:graphic>
          </wp:inline>
        </w:drawing>
      </w:r>
    </w:p>
    <w:p w:rsidR="00003868" w:rsidRDefault="00003868" w:rsidP="00003868">
      <w:pPr>
        <w:pStyle w:val="ModulSchreiben"/>
      </w:pPr>
      <w:r>
        <w:t>Generische For Schleife mit „</w:t>
      </w:r>
      <w:proofErr w:type="spellStart"/>
      <w:r>
        <w:t>pairs</w:t>
      </w:r>
      <w:proofErr w:type="spellEnd"/>
      <w:r>
        <w:t>“ gibt den Key und den Wert eines Items zurück.</w:t>
      </w:r>
    </w:p>
    <w:p w:rsidR="00003868" w:rsidRDefault="00003868" w:rsidP="00003868">
      <w:pPr>
        <w:pStyle w:val="ModulSchreiben"/>
      </w:pPr>
      <w:r>
        <w:rPr>
          <w:noProof/>
          <w:lang w:eastAsia="de-CH" w:bidi="lo-LA"/>
        </w:rPr>
        <w:drawing>
          <wp:inline distT="0" distB="0" distL="0" distR="0" wp14:anchorId="72F0D798" wp14:editId="46544062">
            <wp:extent cx="1609725" cy="257175"/>
            <wp:effectExtent l="0" t="0" r="9525"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9725" cy="257175"/>
                    </a:xfrm>
                    <a:prstGeom prst="rect">
                      <a:avLst/>
                    </a:prstGeom>
                  </pic:spPr>
                </pic:pic>
              </a:graphicData>
            </a:graphic>
          </wp:inline>
        </w:drawing>
      </w:r>
    </w:p>
    <w:p w:rsidR="00003868" w:rsidRDefault="00003868" w:rsidP="00003868">
      <w:pPr>
        <w:pStyle w:val="ModulSchreiben"/>
      </w:pPr>
      <w:r>
        <w:rPr>
          <w:noProof/>
          <w:lang w:eastAsia="de-CH" w:bidi="lo-LA"/>
        </w:rPr>
        <w:drawing>
          <wp:inline distT="0" distB="0" distL="0" distR="0" wp14:anchorId="6D816DE7" wp14:editId="641DDDB8">
            <wp:extent cx="2743200" cy="6858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3200" cy="685800"/>
                    </a:xfrm>
                    <a:prstGeom prst="rect">
                      <a:avLst/>
                    </a:prstGeom>
                  </pic:spPr>
                </pic:pic>
              </a:graphicData>
            </a:graphic>
          </wp:inline>
        </w:drawing>
      </w:r>
    </w:p>
    <w:p w:rsidR="00003868" w:rsidRDefault="00003868" w:rsidP="00003868">
      <w:pPr>
        <w:pStyle w:val="ModulSchreiben"/>
      </w:pPr>
      <w:r>
        <w:t>Generische For Schleife mit „</w:t>
      </w:r>
      <w:proofErr w:type="spellStart"/>
      <w:r>
        <w:t>ipairs</w:t>
      </w:r>
      <w:proofErr w:type="spellEnd"/>
      <w:r>
        <w:t>“ kann nur für Items mit Indexen benutzt werden(Arrays) und geht dann einfach durch alle Items durch bis es beim letzten Item angekommen ist und gibt die Werte zurück.</w:t>
      </w:r>
    </w:p>
    <w:p w:rsidR="00B90C6F" w:rsidRDefault="00CC5DD3" w:rsidP="00CC5DD3">
      <w:pPr>
        <w:pStyle w:val="Modulberschrift2"/>
      </w:pPr>
      <w:bookmarkStart w:id="10" w:name="_Toc415652348"/>
      <w:r>
        <w:t>Funktionen</w:t>
      </w:r>
      <w:bookmarkEnd w:id="10"/>
    </w:p>
    <w:p w:rsidR="00CC5DD3" w:rsidRDefault="00CC5DD3" w:rsidP="00CC5DD3">
      <w:pPr>
        <w:pStyle w:val="ModulSchreiben"/>
      </w:pPr>
      <w:r>
        <w:rPr>
          <w:noProof/>
          <w:lang w:eastAsia="de-CH" w:bidi="lo-LA"/>
        </w:rPr>
        <w:drawing>
          <wp:inline distT="0" distB="0" distL="0" distR="0" wp14:anchorId="4FF5B24F" wp14:editId="726C9ED1">
            <wp:extent cx="2047875" cy="590550"/>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47875" cy="590550"/>
                    </a:xfrm>
                    <a:prstGeom prst="rect">
                      <a:avLst/>
                    </a:prstGeom>
                  </pic:spPr>
                </pic:pic>
              </a:graphicData>
            </a:graphic>
          </wp:inline>
        </w:drawing>
      </w:r>
    </w:p>
    <w:p w:rsidR="00CC5DD3" w:rsidRDefault="00CC5DD3" w:rsidP="00CC5DD3">
      <w:pPr>
        <w:pStyle w:val="ModulSchreiben"/>
      </w:pPr>
      <w:r>
        <w:t>Aufbau einer Funktion in Lua.</w:t>
      </w:r>
    </w:p>
    <w:p w:rsidR="00CC5DD3" w:rsidRDefault="00CC5DD3" w:rsidP="00CC5DD3">
      <w:pPr>
        <w:pStyle w:val="ModulSchreiben"/>
      </w:pPr>
      <w:r>
        <w:rPr>
          <w:noProof/>
          <w:lang w:eastAsia="de-CH" w:bidi="lo-LA"/>
        </w:rPr>
        <w:drawing>
          <wp:inline distT="0" distB="0" distL="0" distR="0" wp14:anchorId="61C9570D" wp14:editId="77F26748">
            <wp:extent cx="2781300" cy="108585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81300" cy="1085850"/>
                    </a:xfrm>
                    <a:prstGeom prst="rect">
                      <a:avLst/>
                    </a:prstGeom>
                  </pic:spPr>
                </pic:pic>
              </a:graphicData>
            </a:graphic>
          </wp:inline>
        </w:drawing>
      </w:r>
    </w:p>
    <w:p w:rsidR="00CC5DD3" w:rsidRDefault="00CC5DD3" w:rsidP="00CC5DD3">
      <w:pPr>
        <w:pStyle w:val="ModulSchreiben"/>
      </w:pPr>
      <w:r>
        <w:t>Beispiel einer Funktion in Lua.</w:t>
      </w:r>
    </w:p>
    <w:p w:rsidR="00CC5DD3" w:rsidRDefault="00CC5DD3" w:rsidP="00CC5DD3">
      <w:pPr>
        <w:pStyle w:val="Modulberschrift2"/>
      </w:pPr>
      <w:bookmarkStart w:id="11" w:name="_Toc415652349"/>
      <w:r>
        <w:t>Tables</w:t>
      </w:r>
      <w:bookmarkEnd w:id="11"/>
    </w:p>
    <w:p w:rsidR="00CC5DD3" w:rsidRDefault="00CC5DD3" w:rsidP="00CC5DD3">
      <w:pPr>
        <w:pStyle w:val="ModulSchreiben"/>
      </w:pPr>
      <w:r>
        <w:rPr>
          <w:noProof/>
          <w:lang w:eastAsia="de-CH" w:bidi="lo-LA"/>
        </w:rPr>
        <w:drawing>
          <wp:inline distT="0" distB="0" distL="0" distR="0" wp14:anchorId="7576792D" wp14:editId="5560B6A0">
            <wp:extent cx="628650" cy="2476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8650" cy="247650"/>
                    </a:xfrm>
                    <a:prstGeom prst="rect">
                      <a:avLst/>
                    </a:prstGeom>
                  </pic:spPr>
                </pic:pic>
              </a:graphicData>
            </a:graphic>
          </wp:inline>
        </w:drawing>
      </w:r>
    </w:p>
    <w:p w:rsidR="00CC5DD3" w:rsidRDefault="00CC5DD3" w:rsidP="00CC5DD3">
      <w:pPr>
        <w:pStyle w:val="ModulSchreiben"/>
      </w:pPr>
      <w:r>
        <w:t>Erstellen eines leeren Tables.</w:t>
      </w:r>
    </w:p>
    <w:p w:rsidR="00CC5DD3" w:rsidRDefault="00CC5DD3" w:rsidP="00CC5DD3">
      <w:pPr>
        <w:pStyle w:val="ModulSchreiben"/>
      </w:pPr>
      <w:r>
        <w:rPr>
          <w:noProof/>
          <w:lang w:eastAsia="de-CH" w:bidi="lo-LA"/>
        </w:rPr>
        <w:drawing>
          <wp:inline distT="0" distB="0" distL="0" distR="0" wp14:anchorId="644786D3" wp14:editId="1963F37B">
            <wp:extent cx="2724150" cy="2476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24150" cy="247650"/>
                    </a:xfrm>
                    <a:prstGeom prst="rect">
                      <a:avLst/>
                    </a:prstGeom>
                  </pic:spPr>
                </pic:pic>
              </a:graphicData>
            </a:graphic>
          </wp:inline>
        </w:drawing>
      </w:r>
    </w:p>
    <w:p w:rsidR="00CC5DD3" w:rsidRDefault="00CC5DD3" w:rsidP="00CC5DD3">
      <w:pPr>
        <w:pStyle w:val="ModulSchreiben"/>
      </w:pPr>
      <w:r>
        <w:t>Table mit Daten.</w:t>
      </w:r>
    </w:p>
    <w:p w:rsidR="00CC5DD3" w:rsidRDefault="00CC5DD3" w:rsidP="00CC5DD3">
      <w:pPr>
        <w:pStyle w:val="ModulSchreiben"/>
      </w:pPr>
      <w:r>
        <w:rPr>
          <w:noProof/>
          <w:lang w:eastAsia="de-CH" w:bidi="lo-LA"/>
        </w:rPr>
        <w:drawing>
          <wp:inline distT="0" distB="0" distL="0" distR="0" wp14:anchorId="22A8598D" wp14:editId="656D2B6F">
            <wp:extent cx="1333500" cy="2476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33500" cy="247650"/>
                    </a:xfrm>
                    <a:prstGeom prst="rect">
                      <a:avLst/>
                    </a:prstGeom>
                  </pic:spPr>
                </pic:pic>
              </a:graphicData>
            </a:graphic>
          </wp:inline>
        </w:drawing>
      </w:r>
    </w:p>
    <w:p w:rsidR="00193928" w:rsidRDefault="00CC5DD3" w:rsidP="00193928">
      <w:pPr>
        <w:pStyle w:val="ModulSchreiben"/>
      </w:pPr>
      <w:r>
        <w:lastRenderedPageBreak/>
        <w:t>Ausgeben von Worten in einem Table.</w:t>
      </w:r>
    </w:p>
    <w:p w:rsidR="00CC5DD3" w:rsidRDefault="00CC5DD3" w:rsidP="00CC5DD3">
      <w:pPr>
        <w:pStyle w:val="Modulberschrift2"/>
      </w:pPr>
      <w:bookmarkStart w:id="12" w:name="_Toc415652350"/>
      <w:r>
        <w:t>Arrays</w:t>
      </w:r>
      <w:bookmarkEnd w:id="12"/>
    </w:p>
    <w:p w:rsidR="00CC5DD3" w:rsidRDefault="00CC5DD3" w:rsidP="00CC5DD3">
      <w:pPr>
        <w:pStyle w:val="ModulSchreiben"/>
      </w:pPr>
      <w:r>
        <w:rPr>
          <w:noProof/>
          <w:lang w:eastAsia="de-CH" w:bidi="lo-LA"/>
        </w:rPr>
        <w:drawing>
          <wp:inline distT="0" distB="0" distL="0" distR="0" wp14:anchorId="19954A5E" wp14:editId="2041C70E">
            <wp:extent cx="2352675" cy="466725"/>
            <wp:effectExtent l="0" t="0" r="9525"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52675" cy="466725"/>
                    </a:xfrm>
                    <a:prstGeom prst="rect">
                      <a:avLst/>
                    </a:prstGeom>
                  </pic:spPr>
                </pic:pic>
              </a:graphicData>
            </a:graphic>
          </wp:inline>
        </w:drawing>
      </w:r>
    </w:p>
    <w:p w:rsidR="00CC5DD3" w:rsidRDefault="00CC5DD3" w:rsidP="00CC5DD3">
      <w:pPr>
        <w:pStyle w:val="ModulSchreiben"/>
      </w:pPr>
      <w:r>
        <w:t>Erstellen und verändern der Werte eines Arrays.</w:t>
      </w:r>
      <w:r w:rsidR="00003868">
        <w:t xml:space="preserve"> Jeder Wert bekommt einen Index zugewiesen startend bei 1.</w:t>
      </w:r>
    </w:p>
    <w:p w:rsidR="00CC5DD3" w:rsidRDefault="00CC5DD3" w:rsidP="00CC5DD3">
      <w:pPr>
        <w:pStyle w:val="ModulSchreiben"/>
      </w:pPr>
      <w:r>
        <w:rPr>
          <w:noProof/>
          <w:lang w:eastAsia="de-CH" w:bidi="lo-LA"/>
        </w:rPr>
        <w:drawing>
          <wp:inline distT="0" distB="0" distL="0" distR="0" wp14:anchorId="68A027C1" wp14:editId="7F2D31DC">
            <wp:extent cx="1724025" cy="666750"/>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24025" cy="666750"/>
                    </a:xfrm>
                    <a:prstGeom prst="rect">
                      <a:avLst/>
                    </a:prstGeom>
                  </pic:spPr>
                </pic:pic>
              </a:graphicData>
            </a:graphic>
          </wp:inline>
        </w:drawing>
      </w:r>
    </w:p>
    <w:p w:rsidR="00CC5DD3" w:rsidRDefault="00CC5DD3" w:rsidP="00CC5DD3">
      <w:pPr>
        <w:pStyle w:val="ModulSchreiben"/>
      </w:pPr>
      <w:r>
        <w:t>Ausgeben der Werte eines Arrays. Mit # werden die Anzahl Werte in einem Array ausgegeben.</w:t>
      </w:r>
    </w:p>
    <w:p w:rsidR="00003868" w:rsidRDefault="00003868" w:rsidP="00003868">
      <w:pPr>
        <w:pStyle w:val="Modulberschrift2"/>
      </w:pPr>
      <w:bookmarkStart w:id="13" w:name="_Toc415652351"/>
      <w:r>
        <w:t>Table Funktionen</w:t>
      </w:r>
      <w:bookmarkEnd w:id="13"/>
    </w:p>
    <w:p w:rsidR="00003868" w:rsidRDefault="00003868" w:rsidP="00003868">
      <w:pPr>
        <w:pStyle w:val="ModulSchreiben"/>
      </w:pPr>
      <w:r>
        <w:rPr>
          <w:noProof/>
          <w:lang w:eastAsia="de-CH" w:bidi="lo-LA"/>
        </w:rPr>
        <w:drawing>
          <wp:inline distT="0" distB="0" distL="0" distR="0" wp14:anchorId="24E693F8" wp14:editId="43D7E420">
            <wp:extent cx="4076700" cy="13335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76700" cy="1333500"/>
                    </a:xfrm>
                    <a:prstGeom prst="rect">
                      <a:avLst/>
                    </a:prstGeom>
                  </pic:spPr>
                </pic:pic>
              </a:graphicData>
            </a:graphic>
          </wp:inline>
        </w:drawing>
      </w:r>
    </w:p>
    <w:p w:rsidR="00003868" w:rsidRDefault="00003868" w:rsidP="00003868">
      <w:pPr>
        <w:pStyle w:val="ModulSchreiben"/>
      </w:pPr>
      <w:r>
        <w:t>Verschiedene Funktionen um mit Werten in Tables zu arbeiten.</w:t>
      </w:r>
    </w:p>
    <w:p w:rsidR="00003868" w:rsidRDefault="00003868" w:rsidP="00003868">
      <w:pPr>
        <w:pStyle w:val="Modulberschrift2"/>
      </w:pPr>
      <w:bookmarkStart w:id="14" w:name="_Toc415652352"/>
      <w:r>
        <w:t>String Funktionen</w:t>
      </w:r>
      <w:bookmarkEnd w:id="14"/>
    </w:p>
    <w:p w:rsidR="00003868" w:rsidRDefault="00003868" w:rsidP="00003868">
      <w:pPr>
        <w:pStyle w:val="ModulSchreiben"/>
      </w:pPr>
      <w:r>
        <w:rPr>
          <w:noProof/>
          <w:lang w:eastAsia="de-CH" w:bidi="lo-LA"/>
        </w:rPr>
        <w:drawing>
          <wp:inline distT="0" distB="0" distL="0" distR="0" wp14:anchorId="61AC19E0" wp14:editId="49B5529C">
            <wp:extent cx="3371850" cy="12573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71850" cy="1257300"/>
                    </a:xfrm>
                    <a:prstGeom prst="rect">
                      <a:avLst/>
                    </a:prstGeom>
                  </pic:spPr>
                </pic:pic>
              </a:graphicData>
            </a:graphic>
          </wp:inline>
        </w:drawing>
      </w:r>
    </w:p>
    <w:p w:rsidR="00003868" w:rsidRDefault="00003868" w:rsidP="00003868">
      <w:pPr>
        <w:pStyle w:val="ModulSchreiben"/>
      </w:pPr>
      <w:r>
        <w:t>Verschiedene Funktionen um mit Strings zu arbeiten.</w:t>
      </w:r>
    </w:p>
    <w:p w:rsidR="00193928" w:rsidRDefault="00193928">
      <w:pPr>
        <w:rPr>
          <w:rFonts w:ascii="Fira Sans" w:hAnsi="Fira Sans"/>
          <w:sz w:val="32"/>
        </w:rPr>
      </w:pPr>
      <w:r>
        <w:br w:type="page"/>
      </w:r>
    </w:p>
    <w:p w:rsidR="007F65BD" w:rsidRDefault="007F65BD" w:rsidP="007F65BD">
      <w:pPr>
        <w:pStyle w:val="Modulberschrift1"/>
      </w:pPr>
      <w:bookmarkStart w:id="15" w:name="_Toc415652353"/>
      <w:r>
        <w:lastRenderedPageBreak/>
        <w:t>Einarbeitung Löve2D</w:t>
      </w:r>
      <w:bookmarkEnd w:id="15"/>
    </w:p>
    <w:p w:rsidR="007F65BD" w:rsidRPr="007F65BD" w:rsidRDefault="007F65BD" w:rsidP="007F65BD">
      <w:pPr>
        <w:pStyle w:val="ModulSchreiben"/>
      </w:pPr>
      <w:r>
        <w:t xml:space="preserve">Hierzu habe ich eine </w:t>
      </w:r>
      <w:hyperlink r:id="rId32" w:history="1">
        <w:r w:rsidRPr="00E6255A">
          <w:rPr>
            <w:rStyle w:val="Hyperlink"/>
          </w:rPr>
          <w:t>Webseite</w:t>
        </w:r>
      </w:hyperlink>
      <w:r>
        <w:t xml:space="preserve"> im Internet gefunden, welche auf weitere Tutorials verweist und bin dann Schritt vor Schritt vorgegangen. Da Löve2D keine eigene Entwicklungsumgebung besitzt, empfiehlt sich ein Editor welcher „lua“ unterstützt. Für diese Zwecke habe ich „Sublime Text 3“ ausgewählt.</w:t>
      </w:r>
    </w:p>
    <w:p w:rsidR="00280384" w:rsidRDefault="00193928" w:rsidP="00620084">
      <w:pPr>
        <w:pStyle w:val="Modulberschrift2"/>
      </w:pPr>
      <w:bookmarkStart w:id="16" w:name="_Toc415652354"/>
      <w:proofErr w:type="spellStart"/>
      <w:r>
        <w:t>Love.load</w:t>
      </w:r>
      <w:bookmarkEnd w:id="16"/>
      <w:proofErr w:type="spellEnd"/>
    </w:p>
    <w:p w:rsidR="002F370D" w:rsidRDefault="002F370D" w:rsidP="00280384">
      <w:pPr>
        <w:pStyle w:val="ModulSchreiben"/>
      </w:pPr>
      <w:r>
        <w:rPr>
          <w:noProof/>
          <w:lang w:eastAsia="de-CH" w:bidi="lo-LA"/>
        </w:rPr>
        <w:drawing>
          <wp:inline distT="0" distB="0" distL="0" distR="0" wp14:anchorId="6EFBA49F" wp14:editId="695BD3CB">
            <wp:extent cx="3076575" cy="109537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76575" cy="1095375"/>
                    </a:xfrm>
                    <a:prstGeom prst="rect">
                      <a:avLst/>
                    </a:prstGeom>
                  </pic:spPr>
                </pic:pic>
              </a:graphicData>
            </a:graphic>
          </wp:inline>
        </w:drawing>
      </w:r>
    </w:p>
    <w:p w:rsidR="002F370D" w:rsidRDefault="00193928" w:rsidP="00193928">
      <w:pPr>
        <w:pStyle w:val="Modulberschrift2"/>
      </w:pPr>
      <w:bookmarkStart w:id="17" w:name="_Toc415652355"/>
      <w:proofErr w:type="spellStart"/>
      <w:r>
        <w:t>Love.update</w:t>
      </w:r>
      <w:bookmarkEnd w:id="17"/>
      <w:proofErr w:type="spellEnd"/>
    </w:p>
    <w:p w:rsidR="00620084" w:rsidRDefault="00620084" w:rsidP="00280384">
      <w:pPr>
        <w:pStyle w:val="ModulSchreiben"/>
      </w:pPr>
      <w:r>
        <w:rPr>
          <w:noProof/>
          <w:lang w:eastAsia="de-CH" w:bidi="lo-LA"/>
        </w:rPr>
        <w:drawing>
          <wp:inline distT="0" distB="0" distL="0" distR="0" wp14:anchorId="0AF19313" wp14:editId="5FC79EDC">
            <wp:extent cx="2514600" cy="9334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14600" cy="933450"/>
                    </a:xfrm>
                    <a:prstGeom prst="rect">
                      <a:avLst/>
                    </a:prstGeom>
                  </pic:spPr>
                </pic:pic>
              </a:graphicData>
            </a:graphic>
          </wp:inline>
        </w:drawing>
      </w:r>
    </w:p>
    <w:p w:rsidR="00620084" w:rsidRDefault="00193928" w:rsidP="00193928">
      <w:pPr>
        <w:pStyle w:val="Modulberschrift2"/>
      </w:pPr>
      <w:bookmarkStart w:id="18" w:name="_Toc415652356"/>
      <w:proofErr w:type="spellStart"/>
      <w:r>
        <w:t>Love.draw</w:t>
      </w:r>
      <w:bookmarkEnd w:id="18"/>
      <w:proofErr w:type="spellEnd"/>
    </w:p>
    <w:p w:rsidR="00620084" w:rsidRDefault="00620084" w:rsidP="00280384">
      <w:pPr>
        <w:pStyle w:val="ModulSchreiben"/>
      </w:pPr>
      <w:r>
        <w:rPr>
          <w:noProof/>
          <w:lang w:eastAsia="de-CH" w:bidi="lo-LA"/>
        </w:rPr>
        <w:drawing>
          <wp:inline distT="0" distB="0" distL="0" distR="0" wp14:anchorId="405AA5A7" wp14:editId="3BA5AFCB">
            <wp:extent cx="3000375" cy="7620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0375" cy="762000"/>
                    </a:xfrm>
                    <a:prstGeom prst="rect">
                      <a:avLst/>
                    </a:prstGeom>
                  </pic:spPr>
                </pic:pic>
              </a:graphicData>
            </a:graphic>
          </wp:inline>
        </w:drawing>
      </w:r>
    </w:p>
    <w:p w:rsidR="00296F4C" w:rsidRDefault="00296F4C" w:rsidP="00280384">
      <w:pPr>
        <w:pStyle w:val="ModulSchreiben"/>
      </w:pPr>
      <w:proofErr w:type="spellStart"/>
      <w:r>
        <w:t>Love.load</w:t>
      </w:r>
      <w:proofErr w:type="spellEnd"/>
      <w:r>
        <w:t xml:space="preserve">, </w:t>
      </w:r>
      <w:proofErr w:type="spellStart"/>
      <w:r>
        <w:t>Love.update</w:t>
      </w:r>
      <w:proofErr w:type="spellEnd"/>
      <w:r>
        <w:t xml:space="preserve"> und </w:t>
      </w:r>
      <w:proofErr w:type="spellStart"/>
      <w:r>
        <w:t>Love.draw</w:t>
      </w:r>
      <w:proofErr w:type="spellEnd"/>
      <w:r>
        <w:t xml:space="preserve"> sind die drei Hauptfunktionen eines Love2D Programmes. In ihnen wird ein grosser Teil des Programmes geschrieben.</w:t>
      </w:r>
    </w:p>
    <w:p w:rsidR="00620084" w:rsidRDefault="00193928" w:rsidP="00193928">
      <w:pPr>
        <w:pStyle w:val="Modulberschrift2"/>
      </w:pPr>
      <w:bookmarkStart w:id="19" w:name="_Toc415652357"/>
      <w:proofErr w:type="spellStart"/>
      <w:r>
        <w:t>Love.mousepressed</w:t>
      </w:r>
      <w:proofErr w:type="spellEnd"/>
      <w:r>
        <w:t>/</w:t>
      </w:r>
      <w:proofErr w:type="spellStart"/>
      <w:r>
        <w:t>mousereleased</w:t>
      </w:r>
      <w:bookmarkEnd w:id="19"/>
      <w:proofErr w:type="spellEnd"/>
    </w:p>
    <w:p w:rsidR="00620084" w:rsidRDefault="00620084" w:rsidP="00280384">
      <w:pPr>
        <w:pStyle w:val="ModulSchreiben"/>
      </w:pPr>
      <w:r>
        <w:rPr>
          <w:noProof/>
          <w:lang w:eastAsia="de-CH" w:bidi="lo-LA"/>
        </w:rPr>
        <w:drawing>
          <wp:inline distT="0" distB="0" distL="0" distR="0" wp14:anchorId="6448B794" wp14:editId="22F439A0">
            <wp:extent cx="3314700" cy="11239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14700" cy="1123950"/>
                    </a:xfrm>
                    <a:prstGeom prst="rect">
                      <a:avLst/>
                    </a:prstGeom>
                  </pic:spPr>
                </pic:pic>
              </a:graphicData>
            </a:graphic>
          </wp:inline>
        </w:drawing>
      </w:r>
    </w:p>
    <w:p w:rsidR="00193928" w:rsidRPr="007F65BD" w:rsidRDefault="00620084" w:rsidP="007F65BD">
      <w:pPr>
        <w:pStyle w:val="ModulSchreiben"/>
      </w:pPr>
      <w:r>
        <w:rPr>
          <w:noProof/>
          <w:lang w:eastAsia="de-CH" w:bidi="lo-LA"/>
        </w:rPr>
        <w:drawing>
          <wp:inline distT="0" distB="0" distL="0" distR="0" wp14:anchorId="30875769" wp14:editId="5D01948F">
            <wp:extent cx="2809875" cy="9334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09875" cy="933450"/>
                    </a:xfrm>
                    <a:prstGeom prst="rect">
                      <a:avLst/>
                    </a:prstGeom>
                  </pic:spPr>
                </pic:pic>
              </a:graphicData>
            </a:graphic>
          </wp:inline>
        </w:drawing>
      </w:r>
    </w:p>
    <w:p w:rsidR="00620084" w:rsidRDefault="00193928" w:rsidP="00193928">
      <w:pPr>
        <w:pStyle w:val="Modulberschrift2"/>
      </w:pPr>
      <w:bookmarkStart w:id="20" w:name="_Toc415652358"/>
      <w:proofErr w:type="spellStart"/>
      <w:r>
        <w:lastRenderedPageBreak/>
        <w:t>Love.keypressed</w:t>
      </w:r>
      <w:proofErr w:type="spellEnd"/>
      <w:r>
        <w:t>/</w:t>
      </w:r>
      <w:proofErr w:type="spellStart"/>
      <w:r>
        <w:t>keyreleased</w:t>
      </w:r>
      <w:bookmarkEnd w:id="20"/>
      <w:proofErr w:type="spellEnd"/>
    </w:p>
    <w:p w:rsidR="00620084" w:rsidRDefault="00F17836" w:rsidP="00280384">
      <w:pPr>
        <w:pStyle w:val="ModulSchreiben"/>
      </w:pPr>
      <w:r>
        <w:rPr>
          <w:noProof/>
          <w:lang w:eastAsia="de-CH" w:bidi="lo-LA"/>
        </w:rPr>
        <w:drawing>
          <wp:inline distT="0" distB="0" distL="0" distR="0" wp14:anchorId="5E19DD8A" wp14:editId="4D8B7602">
            <wp:extent cx="2457450" cy="12382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57450" cy="1238250"/>
                    </a:xfrm>
                    <a:prstGeom prst="rect">
                      <a:avLst/>
                    </a:prstGeom>
                  </pic:spPr>
                </pic:pic>
              </a:graphicData>
            </a:graphic>
          </wp:inline>
        </w:drawing>
      </w:r>
    </w:p>
    <w:p w:rsidR="00F17836" w:rsidRDefault="00F17836" w:rsidP="00280384">
      <w:pPr>
        <w:pStyle w:val="ModulSchreiben"/>
      </w:pPr>
      <w:r>
        <w:rPr>
          <w:noProof/>
          <w:lang w:eastAsia="de-CH" w:bidi="lo-LA"/>
        </w:rPr>
        <w:drawing>
          <wp:inline distT="0" distB="0" distL="0" distR="0" wp14:anchorId="48A03012" wp14:editId="74A409D2">
            <wp:extent cx="2552700" cy="12858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52700" cy="1285875"/>
                    </a:xfrm>
                    <a:prstGeom prst="rect">
                      <a:avLst/>
                    </a:prstGeom>
                  </pic:spPr>
                </pic:pic>
              </a:graphicData>
            </a:graphic>
          </wp:inline>
        </w:drawing>
      </w:r>
    </w:p>
    <w:p w:rsidR="00F17836" w:rsidRDefault="007F65BD" w:rsidP="007F65BD">
      <w:pPr>
        <w:pStyle w:val="Modulberschrift1"/>
      </w:pPr>
      <w:bookmarkStart w:id="21" w:name="_Toc415652359"/>
      <w:r>
        <w:t>Hello World</w:t>
      </w:r>
      <w:bookmarkEnd w:id="21"/>
    </w:p>
    <w:p w:rsidR="007F65BD" w:rsidRDefault="007F65BD" w:rsidP="007F65BD">
      <w:pPr>
        <w:pStyle w:val="ModulSchreiben"/>
      </w:pPr>
      <w:r>
        <w:rPr>
          <w:noProof/>
          <w:lang w:eastAsia="de-CH" w:bidi="lo-LA"/>
        </w:rPr>
        <w:drawing>
          <wp:inline distT="0" distB="0" distL="0" distR="0" wp14:anchorId="2CB634B5" wp14:editId="4F51CD16">
            <wp:extent cx="3200400" cy="8001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00400" cy="800100"/>
                    </a:xfrm>
                    <a:prstGeom prst="rect">
                      <a:avLst/>
                    </a:prstGeom>
                  </pic:spPr>
                </pic:pic>
              </a:graphicData>
            </a:graphic>
          </wp:inline>
        </w:drawing>
      </w:r>
    </w:p>
    <w:p w:rsidR="007F65BD" w:rsidRDefault="007F65BD" w:rsidP="007F65BD">
      <w:pPr>
        <w:pStyle w:val="ModulSchreiben"/>
      </w:pPr>
      <w:r>
        <w:t>Ein einfaches Hello World auf dem Bildschirm ausgeben mithilfe von Löve2D.</w:t>
      </w:r>
    </w:p>
    <w:p w:rsidR="00433FE5" w:rsidRDefault="00433FE5" w:rsidP="007F65BD">
      <w:pPr>
        <w:pStyle w:val="ModulSchreiben"/>
      </w:pPr>
      <w:r>
        <w:rPr>
          <w:noProof/>
          <w:lang w:eastAsia="de-CH" w:bidi="lo-LA"/>
        </w:rPr>
        <w:drawing>
          <wp:inline distT="0" distB="0" distL="0" distR="0" wp14:anchorId="7B05F282" wp14:editId="0250909D">
            <wp:extent cx="2105025" cy="1019175"/>
            <wp:effectExtent l="0" t="0" r="9525"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05025" cy="1019175"/>
                    </a:xfrm>
                    <a:prstGeom prst="rect">
                      <a:avLst/>
                    </a:prstGeom>
                  </pic:spPr>
                </pic:pic>
              </a:graphicData>
            </a:graphic>
          </wp:inline>
        </w:drawing>
      </w:r>
    </w:p>
    <w:p w:rsidR="00433FE5" w:rsidRDefault="00433FE5" w:rsidP="007F65BD">
      <w:pPr>
        <w:pStyle w:val="ModulSchreiben"/>
      </w:pPr>
      <w:r>
        <w:t>Ausgabe in Löve2D</w:t>
      </w:r>
      <w:r w:rsidR="00530FA9">
        <w:t>.</w:t>
      </w:r>
    </w:p>
    <w:p w:rsidR="00751E5D" w:rsidRDefault="00F94335" w:rsidP="00751E5D">
      <w:pPr>
        <w:pStyle w:val="Modulberschrift1"/>
      </w:pPr>
      <w:bookmarkStart w:id="22" w:name="_Toc415652360"/>
      <w:r>
        <w:t>Test</w:t>
      </w:r>
      <w:bookmarkEnd w:id="22"/>
    </w:p>
    <w:p w:rsidR="00751E5D" w:rsidRDefault="00751E5D" w:rsidP="00751E5D">
      <w:pPr>
        <w:pStyle w:val="ModulSchreiben"/>
      </w:pPr>
      <w:r>
        <w:rPr>
          <w:noProof/>
          <w:lang w:eastAsia="de-CH" w:bidi="lo-LA"/>
        </w:rPr>
        <w:drawing>
          <wp:inline distT="0" distB="0" distL="0" distR="0" wp14:anchorId="1AFB7995" wp14:editId="6142A1DE">
            <wp:extent cx="4857750" cy="44767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57750" cy="447675"/>
                    </a:xfrm>
                    <a:prstGeom prst="rect">
                      <a:avLst/>
                    </a:prstGeom>
                  </pic:spPr>
                </pic:pic>
              </a:graphicData>
            </a:graphic>
          </wp:inline>
        </w:drawing>
      </w:r>
    </w:p>
    <w:p w:rsidR="00751E5D" w:rsidRDefault="00751E5D" w:rsidP="00751E5D">
      <w:pPr>
        <w:pStyle w:val="ModulSchreiben"/>
      </w:pPr>
      <w:r>
        <w:t>Spiel im Vollbildmodus mit Desktop Auflösung starten.</w:t>
      </w:r>
    </w:p>
    <w:p w:rsidR="00751E5D" w:rsidRDefault="00751E5D" w:rsidP="00751E5D">
      <w:pPr>
        <w:pStyle w:val="ModulSchreiben"/>
      </w:pPr>
      <w:r>
        <w:rPr>
          <w:noProof/>
          <w:lang w:eastAsia="de-CH" w:bidi="lo-LA"/>
        </w:rPr>
        <w:drawing>
          <wp:inline distT="0" distB="0" distL="0" distR="0" wp14:anchorId="7837E023" wp14:editId="71A0CE3E">
            <wp:extent cx="4257675" cy="990600"/>
            <wp:effectExtent l="0" t="0" r="952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57675" cy="990600"/>
                    </a:xfrm>
                    <a:prstGeom prst="rect">
                      <a:avLst/>
                    </a:prstGeom>
                  </pic:spPr>
                </pic:pic>
              </a:graphicData>
            </a:graphic>
          </wp:inline>
        </w:drawing>
      </w:r>
    </w:p>
    <w:p w:rsidR="00751E5D" w:rsidRDefault="00751E5D" w:rsidP="00751E5D">
      <w:pPr>
        <w:pStyle w:val="ModulSchreiben"/>
      </w:pPr>
      <w:r>
        <w:t>Bilder vorladen.</w:t>
      </w:r>
    </w:p>
    <w:p w:rsidR="00751E5D" w:rsidRDefault="00751E5D" w:rsidP="00751E5D">
      <w:pPr>
        <w:pStyle w:val="ModulSchreiben"/>
      </w:pPr>
      <w:r>
        <w:rPr>
          <w:noProof/>
          <w:lang w:eastAsia="de-CH" w:bidi="lo-LA"/>
        </w:rPr>
        <w:lastRenderedPageBreak/>
        <w:drawing>
          <wp:inline distT="0" distB="0" distL="0" distR="0" wp14:anchorId="54730273" wp14:editId="503D246C">
            <wp:extent cx="1381125" cy="2381250"/>
            <wp:effectExtent l="0" t="0" r="952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81125" cy="2381250"/>
                    </a:xfrm>
                    <a:prstGeom prst="rect">
                      <a:avLst/>
                    </a:prstGeom>
                  </pic:spPr>
                </pic:pic>
              </a:graphicData>
            </a:graphic>
          </wp:inline>
        </w:drawing>
      </w:r>
    </w:p>
    <w:p w:rsidR="00751E5D" w:rsidRDefault="00751E5D" w:rsidP="00751E5D">
      <w:pPr>
        <w:pStyle w:val="ModulSchreiben"/>
      </w:pPr>
      <w:r>
        <w:t>Spieler und Gegner erstellen.</w:t>
      </w:r>
    </w:p>
    <w:p w:rsidR="00B46ED6" w:rsidRDefault="00B46ED6" w:rsidP="00751E5D">
      <w:pPr>
        <w:pStyle w:val="ModulSchreiben"/>
      </w:pPr>
      <w:r>
        <w:rPr>
          <w:noProof/>
          <w:lang w:eastAsia="de-CH" w:bidi="lo-LA"/>
        </w:rPr>
        <w:drawing>
          <wp:inline distT="0" distB="0" distL="0" distR="0" wp14:anchorId="7615A73F" wp14:editId="12205D5A">
            <wp:extent cx="2952750" cy="112395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52750" cy="1123950"/>
                    </a:xfrm>
                    <a:prstGeom prst="rect">
                      <a:avLst/>
                    </a:prstGeom>
                  </pic:spPr>
                </pic:pic>
              </a:graphicData>
            </a:graphic>
          </wp:inline>
        </w:drawing>
      </w:r>
    </w:p>
    <w:p w:rsidR="00B46ED6" w:rsidRDefault="00B46ED6" w:rsidP="00751E5D">
      <w:pPr>
        <w:pStyle w:val="ModulSchreiben"/>
      </w:pPr>
      <w:r>
        <w:t>Rechts und links Steuerung für den Spieler erstellen.</w:t>
      </w:r>
    </w:p>
    <w:p w:rsidR="00B46ED6" w:rsidRDefault="00B46ED6" w:rsidP="00751E5D">
      <w:pPr>
        <w:pStyle w:val="ModulSchreiben"/>
      </w:pPr>
      <w:r>
        <w:rPr>
          <w:noProof/>
          <w:lang w:eastAsia="de-CH" w:bidi="lo-LA"/>
        </w:rPr>
        <w:drawing>
          <wp:inline distT="0" distB="0" distL="0" distR="0" wp14:anchorId="627CCECE" wp14:editId="2A8D3915">
            <wp:extent cx="3533775" cy="3362325"/>
            <wp:effectExtent l="0" t="0" r="9525" b="952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33775" cy="3362325"/>
                    </a:xfrm>
                    <a:prstGeom prst="rect">
                      <a:avLst/>
                    </a:prstGeom>
                  </pic:spPr>
                </pic:pic>
              </a:graphicData>
            </a:graphic>
          </wp:inline>
        </w:drawing>
      </w:r>
    </w:p>
    <w:p w:rsidR="00B46ED6" w:rsidRDefault="00B46ED6" w:rsidP="00751E5D">
      <w:pPr>
        <w:pStyle w:val="ModulSchreiben"/>
      </w:pPr>
      <w:r>
        <w:t>Sprungsteuerung für den Spieler einrichten.</w:t>
      </w:r>
    </w:p>
    <w:p w:rsidR="00B46ED6" w:rsidRDefault="00B46ED6" w:rsidP="00751E5D">
      <w:pPr>
        <w:pStyle w:val="ModulSchreiben"/>
      </w:pPr>
      <w:r>
        <w:rPr>
          <w:noProof/>
          <w:lang w:eastAsia="de-CH" w:bidi="lo-LA"/>
        </w:rPr>
        <w:lastRenderedPageBreak/>
        <w:drawing>
          <wp:inline distT="0" distB="0" distL="0" distR="0" wp14:anchorId="48C68AD9" wp14:editId="2613DEFE">
            <wp:extent cx="2724150" cy="1133475"/>
            <wp:effectExtent l="0" t="0" r="0"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24150" cy="1133475"/>
                    </a:xfrm>
                    <a:prstGeom prst="rect">
                      <a:avLst/>
                    </a:prstGeom>
                  </pic:spPr>
                </pic:pic>
              </a:graphicData>
            </a:graphic>
          </wp:inline>
        </w:drawing>
      </w:r>
    </w:p>
    <w:p w:rsidR="00B46ED6" w:rsidRDefault="00B46ED6" w:rsidP="00751E5D">
      <w:pPr>
        <w:pStyle w:val="ModulSchreiben"/>
      </w:pPr>
      <w:r>
        <w:t>Steuerung für den Gegner damit er sich auf den Spieler zubewegt.</w:t>
      </w:r>
    </w:p>
    <w:p w:rsidR="00B46ED6" w:rsidRDefault="00B46ED6" w:rsidP="00751E5D">
      <w:pPr>
        <w:pStyle w:val="ModulSchreiben"/>
      </w:pPr>
      <w:r>
        <w:rPr>
          <w:noProof/>
          <w:lang w:eastAsia="de-CH" w:bidi="lo-LA"/>
        </w:rPr>
        <w:drawing>
          <wp:inline distT="0" distB="0" distL="0" distR="0" wp14:anchorId="4AE37C42" wp14:editId="5E54CEF1">
            <wp:extent cx="2105025" cy="1085850"/>
            <wp:effectExtent l="0" t="0" r="952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05025" cy="1085850"/>
                    </a:xfrm>
                    <a:prstGeom prst="rect">
                      <a:avLst/>
                    </a:prstGeom>
                  </pic:spPr>
                </pic:pic>
              </a:graphicData>
            </a:graphic>
          </wp:inline>
        </w:drawing>
      </w:r>
    </w:p>
    <w:p w:rsidR="00B46ED6" w:rsidRDefault="00B46ED6" w:rsidP="00751E5D">
      <w:pPr>
        <w:pStyle w:val="ModulSchreiben"/>
      </w:pPr>
      <w:r>
        <w:t xml:space="preserve">Spiel verlassen durch betätigen von </w:t>
      </w:r>
      <w:proofErr w:type="spellStart"/>
      <w:r>
        <w:t>Escape</w:t>
      </w:r>
      <w:proofErr w:type="spellEnd"/>
      <w:r>
        <w:t>.</w:t>
      </w:r>
    </w:p>
    <w:p w:rsidR="00751E5D" w:rsidRDefault="00751E5D" w:rsidP="00751E5D">
      <w:pPr>
        <w:pStyle w:val="ModulSchreiben"/>
      </w:pPr>
      <w:r>
        <w:rPr>
          <w:noProof/>
          <w:lang w:eastAsia="de-CH" w:bidi="lo-LA"/>
        </w:rPr>
        <w:drawing>
          <wp:inline distT="0" distB="0" distL="0" distR="0" wp14:anchorId="2FE40FE3" wp14:editId="36993F0A">
            <wp:extent cx="3209925" cy="1647825"/>
            <wp:effectExtent l="0" t="0" r="9525"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9925" cy="1647825"/>
                    </a:xfrm>
                    <a:prstGeom prst="rect">
                      <a:avLst/>
                    </a:prstGeom>
                  </pic:spPr>
                </pic:pic>
              </a:graphicData>
            </a:graphic>
          </wp:inline>
        </w:drawing>
      </w:r>
    </w:p>
    <w:p w:rsidR="00F94335" w:rsidRDefault="00751E5D" w:rsidP="00751E5D">
      <w:pPr>
        <w:pStyle w:val="ModulSchreiben"/>
      </w:pPr>
      <w:r>
        <w:t>Alle benötigten Dinge ins Bild „malen“.</w:t>
      </w:r>
    </w:p>
    <w:p w:rsidR="00F94335" w:rsidRDefault="00F94335">
      <w:pPr>
        <w:rPr>
          <w:rFonts w:ascii="Fira Sans" w:hAnsi="Fira Sans"/>
          <w:sz w:val="20"/>
        </w:rPr>
      </w:pPr>
      <w:r>
        <w:br w:type="page"/>
      </w:r>
    </w:p>
    <w:p w:rsidR="00751E5D" w:rsidRDefault="00F94335" w:rsidP="00F94335">
      <w:pPr>
        <w:pStyle w:val="Modulberschrift1"/>
      </w:pPr>
      <w:bookmarkStart w:id="23" w:name="_Toc415652361"/>
      <w:r>
        <w:lastRenderedPageBreak/>
        <w:t>Game</w:t>
      </w:r>
      <w:bookmarkEnd w:id="23"/>
    </w:p>
    <w:p w:rsidR="00F94335" w:rsidRDefault="00F94335" w:rsidP="00F94335">
      <w:pPr>
        <w:pStyle w:val="ModulSchreiben"/>
      </w:pPr>
      <w:r>
        <w:t xml:space="preserve">Ich habe versucht mein erstes richtiges Game mithilfe eines </w:t>
      </w:r>
      <w:hyperlink r:id="rId50" w:history="1">
        <w:r w:rsidRPr="00F94335">
          <w:rPr>
            <w:rStyle w:val="Hyperlink"/>
          </w:rPr>
          <w:t>Tutorials</w:t>
        </w:r>
      </w:hyperlink>
      <w:r>
        <w:t xml:space="preserve"> zu erstellen.</w:t>
      </w:r>
    </w:p>
    <w:p w:rsidR="00F94335" w:rsidRDefault="00F94335" w:rsidP="00F94335">
      <w:pPr>
        <w:pStyle w:val="ModulSchreiben"/>
      </w:pPr>
      <w:r>
        <w:rPr>
          <w:noProof/>
          <w:lang w:eastAsia="de-CH" w:bidi="lo-LA"/>
        </w:rPr>
        <w:drawing>
          <wp:inline distT="0" distB="0" distL="0" distR="0" wp14:anchorId="79587476" wp14:editId="2412591C">
            <wp:extent cx="4171950" cy="97155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71950" cy="971550"/>
                    </a:xfrm>
                    <a:prstGeom prst="rect">
                      <a:avLst/>
                    </a:prstGeom>
                  </pic:spPr>
                </pic:pic>
              </a:graphicData>
            </a:graphic>
          </wp:inline>
        </w:drawing>
      </w:r>
    </w:p>
    <w:p w:rsidR="00F94335" w:rsidRDefault="00F94335" w:rsidP="00F94335">
      <w:pPr>
        <w:pStyle w:val="ModulSchreiben"/>
      </w:pPr>
      <w:r>
        <w:t>Bestimme die Fenstergrösse und lade die Bilder in den Speicher.</w:t>
      </w:r>
    </w:p>
    <w:p w:rsidR="00F94335" w:rsidRDefault="00F94335" w:rsidP="00F94335">
      <w:pPr>
        <w:pStyle w:val="ModulSchreiben"/>
      </w:pPr>
      <w:r>
        <w:rPr>
          <w:noProof/>
          <w:lang w:eastAsia="de-CH" w:bidi="lo-LA"/>
        </w:rPr>
        <w:drawing>
          <wp:inline distT="0" distB="0" distL="0" distR="0" wp14:anchorId="1B57208D" wp14:editId="26988133">
            <wp:extent cx="2209800" cy="253365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09800" cy="2533650"/>
                    </a:xfrm>
                    <a:prstGeom prst="rect">
                      <a:avLst/>
                    </a:prstGeom>
                  </pic:spPr>
                </pic:pic>
              </a:graphicData>
            </a:graphic>
          </wp:inline>
        </w:drawing>
      </w:r>
    </w:p>
    <w:p w:rsidR="00F94335" w:rsidRDefault="00F94335" w:rsidP="00F94335">
      <w:pPr>
        <w:pStyle w:val="ModulSchreiben"/>
      </w:pPr>
      <w:r>
        <w:t>Erstellen des Spielers und der Gegner mithilfe einer Schlaufe.</w:t>
      </w:r>
    </w:p>
    <w:p w:rsidR="00F94335" w:rsidRDefault="00F94335" w:rsidP="00F94335">
      <w:pPr>
        <w:pStyle w:val="ModulSchreiben"/>
      </w:pPr>
      <w:r>
        <w:rPr>
          <w:noProof/>
          <w:lang w:eastAsia="de-CH" w:bidi="lo-LA"/>
        </w:rPr>
        <w:drawing>
          <wp:inline distT="0" distB="0" distL="0" distR="0" wp14:anchorId="55389B4B" wp14:editId="229A416D">
            <wp:extent cx="2924175" cy="1076325"/>
            <wp:effectExtent l="0" t="0" r="9525"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24175" cy="1076325"/>
                    </a:xfrm>
                    <a:prstGeom prst="rect">
                      <a:avLst/>
                    </a:prstGeom>
                  </pic:spPr>
                </pic:pic>
              </a:graphicData>
            </a:graphic>
          </wp:inline>
        </w:drawing>
      </w:r>
    </w:p>
    <w:p w:rsidR="00F94335" w:rsidRDefault="00F94335" w:rsidP="00F94335">
      <w:pPr>
        <w:pStyle w:val="ModulSchreiben"/>
      </w:pPr>
      <w:r>
        <w:t>Bewegung des Spielers nach links und nach rechtes mithilfe der Pfeiltasten.</w:t>
      </w:r>
    </w:p>
    <w:p w:rsidR="00F94335" w:rsidRDefault="00F94335" w:rsidP="00F94335">
      <w:pPr>
        <w:pStyle w:val="ModulSchreiben"/>
      </w:pPr>
      <w:r>
        <w:rPr>
          <w:noProof/>
          <w:lang w:eastAsia="de-CH" w:bidi="lo-LA"/>
        </w:rPr>
        <w:drawing>
          <wp:inline distT="0" distB="0" distL="0" distR="0" wp14:anchorId="45BE905E" wp14:editId="575EFB11">
            <wp:extent cx="2266950" cy="1628775"/>
            <wp:effectExtent l="0" t="0" r="0" b="952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66950" cy="1628775"/>
                    </a:xfrm>
                    <a:prstGeom prst="rect">
                      <a:avLst/>
                    </a:prstGeom>
                  </pic:spPr>
                </pic:pic>
              </a:graphicData>
            </a:graphic>
          </wp:inline>
        </w:drawing>
      </w:r>
    </w:p>
    <w:p w:rsidR="00F94335" w:rsidRDefault="00F94335" w:rsidP="00F94335">
      <w:pPr>
        <w:pStyle w:val="ModulSchreiben"/>
      </w:pPr>
      <w:r>
        <w:t>Gegner langsam auf den Boden zubewegen lassen und überprüfen ob Sie den Boden erreicht haben.</w:t>
      </w:r>
    </w:p>
    <w:p w:rsidR="00F94335" w:rsidRDefault="00F94335" w:rsidP="00F94335">
      <w:pPr>
        <w:pStyle w:val="ModulSchreiben"/>
      </w:pPr>
      <w:r>
        <w:rPr>
          <w:noProof/>
          <w:lang w:eastAsia="de-CH" w:bidi="lo-LA"/>
        </w:rPr>
        <w:lastRenderedPageBreak/>
        <w:drawing>
          <wp:inline distT="0" distB="0" distL="0" distR="0" wp14:anchorId="63C2E0CE" wp14:editId="4DFC1104">
            <wp:extent cx="3543300" cy="11049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43300" cy="1104900"/>
                    </a:xfrm>
                    <a:prstGeom prst="rect">
                      <a:avLst/>
                    </a:prstGeom>
                  </pic:spPr>
                </pic:pic>
              </a:graphicData>
            </a:graphic>
          </wp:inline>
        </w:drawing>
      </w:r>
    </w:p>
    <w:p w:rsidR="00F94335" w:rsidRDefault="00F94335" w:rsidP="00F94335">
      <w:pPr>
        <w:pStyle w:val="ModulSchreiben"/>
      </w:pPr>
      <w:r>
        <w:t>Hintergrund, Gegner und Spieler in das Fenster „zeichnen“.</w:t>
      </w:r>
    </w:p>
    <w:p w:rsidR="00DB65E3" w:rsidRPr="00F94335" w:rsidRDefault="00DB65E3" w:rsidP="00F94335">
      <w:pPr>
        <w:pStyle w:val="ModulSchreiben"/>
      </w:pPr>
      <w:r>
        <w:t>Es war mir am Ende des Projektes nicht möglich mein Spiel abzuschliessen, da es ziemlich schwer und zeitaufwendig für mich wurde. Jedoch konnte ich einen guten Einblick in Lua und Löve2D bekommen und die Basics und ein paar erweiterte Dinge lernen.</w:t>
      </w:r>
      <w:bookmarkStart w:id="24" w:name="_GoBack"/>
      <w:bookmarkEnd w:id="24"/>
    </w:p>
    <w:sectPr w:rsidR="00DB65E3" w:rsidRPr="00F943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F13" w:rsidRDefault="007B1F13" w:rsidP="000735DC">
      <w:pPr>
        <w:spacing w:after="0" w:line="240" w:lineRule="auto"/>
      </w:pPr>
      <w:r>
        <w:separator/>
      </w:r>
    </w:p>
  </w:endnote>
  <w:endnote w:type="continuationSeparator" w:id="0">
    <w:p w:rsidR="007B1F13" w:rsidRDefault="007B1F13" w:rsidP="00073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D38DA81-BB0F-414D-86E2-464686023646}"/>
    <w:embedBold r:id="rId2" w:fontKey="{72397B2A-AAD7-474B-96A8-FC65DF8B9FB7}"/>
    <w:embedItalic r:id="rId3" w:fontKey="{F3A6A44A-B455-43D6-8A03-BE5324CFFAAC}"/>
  </w:font>
  <w:font w:name="DokChampa">
    <w:panose1 w:val="020B0604020202020204"/>
    <w:charset w:val="00"/>
    <w:family w:val="swiss"/>
    <w:pitch w:val="variable"/>
    <w:sig w:usb0="03000003" w:usb1="00000000" w:usb2="00000000" w:usb3="00000000" w:csb0="00010001" w:csb1="00000000"/>
    <w:embedRegular r:id="rId4" w:fontKey="{171F896B-AF1F-463D-AAD6-4B869CE9C8B1}"/>
    <w:embedBold r:id="rId5" w:fontKey="{1A388F25-1CF5-4801-A2A9-BDB1A83DFDDA}"/>
    <w:embedItalic r:id="rId6" w:fontKey="{6E87CAAA-6638-4F37-B916-966A1E6FFEBA}"/>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embedRegular r:id="rId7" w:fontKey="{C0A0080F-FF67-4347-A34B-D6A0D0D2A4C9}"/>
  </w:font>
  <w:font w:name="Fira Sans">
    <w:panose1 w:val="00000000000000000000"/>
    <w:charset w:val="00"/>
    <w:family w:val="modern"/>
    <w:notTrueType/>
    <w:pitch w:val="variable"/>
    <w:sig w:usb0="00000287" w:usb1="02000001"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8" w:fontKey="{B980D849-E2A3-44C8-AFCB-0F4F49C6C0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1984963"/>
      <w:docPartObj>
        <w:docPartGallery w:val="Page Numbers (Bottom of Page)"/>
        <w:docPartUnique/>
      </w:docPartObj>
    </w:sdtPr>
    <w:sdtEndPr/>
    <w:sdtContent>
      <w:p w:rsidR="000735DC" w:rsidRDefault="000735DC">
        <w:pPr>
          <w:pStyle w:val="Fuzeile"/>
        </w:pPr>
        <w:r>
          <w:rPr>
            <w:noProof/>
            <w:lang w:eastAsia="de-CH" w:bidi="lo-L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 name="Eckige Klammer links/recht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0735DC" w:rsidRDefault="000735DC">
                              <w:pPr>
                                <w:jc w:val="center"/>
                              </w:pPr>
                              <w:r>
                                <w:fldChar w:fldCharType="begin"/>
                              </w:r>
                              <w:r>
                                <w:instrText>PAGE    \* MERGEFORMAT</w:instrText>
                              </w:r>
                              <w:r>
                                <w:fldChar w:fldCharType="separate"/>
                              </w:r>
                              <w:r w:rsidR="00DB65E3" w:rsidRPr="00DB65E3">
                                <w:rPr>
                                  <w:noProof/>
                                  <w:lang w:val="de-DE"/>
                                </w:rPr>
                                <w:t>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Eckige Klammer links/rechts 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" filled="t" strokecolor="gray" strokeweight="2.25pt">
                  <v:textbox inset=",0,,0">
                    <w:txbxContent>
                      <w:p w:rsidR="000735DC" w:rsidRDefault="000735DC">
                        <w:pPr>
                          <w:jc w:val="center"/>
                        </w:pPr>
                        <w:r>
                          <w:fldChar w:fldCharType="begin"/>
                        </w:r>
                        <w:r>
                          <w:instrText>PAGE    \* MERGEFORMAT</w:instrText>
                        </w:r>
                        <w:r>
                          <w:fldChar w:fldCharType="separate"/>
                        </w:r>
                        <w:r w:rsidR="00DB65E3" w:rsidRPr="00DB65E3">
                          <w:rPr>
                            <w:noProof/>
                            <w:lang w:val="de-DE"/>
                          </w:rPr>
                          <w:t>1</w:t>
                        </w:r>
                        <w:r>
                          <w:fldChar w:fldCharType="end"/>
                        </w:r>
                      </w:p>
                    </w:txbxContent>
                  </v:textbox>
                  <w10:wrap anchorx="margin" anchory="margin"/>
                </v:shape>
              </w:pict>
            </mc:Fallback>
          </mc:AlternateContent>
        </w:r>
        <w:r>
          <w:rPr>
            <w:noProof/>
            <w:lang w:eastAsia="de-CH" w:bidi="lo-L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E5EF7D0" id="_x0000_t32" coordsize="21600,21600" o:spt="32" o:oned="t" path="m,l21600,21600e" filled="f">
                  <v:path arrowok="t" fillok="f" o:connecttype="none"/>
                  <o:lock v:ext="edit" shapetype="t"/>
                </v:shapetype>
                <v:shape id="Gerade Verbindung mit Pfeil 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F13" w:rsidRDefault="007B1F13" w:rsidP="000735DC">
      <w:pPr>
        <w:spacing w:after="0" w:line="240" w:lineRule="auto"/>
      </w:pPr>
      <w:r>
        <w:separator/>
      </w:r>
    </w:p>
  </w:footnote>
  <w:footnote w:type="continuationSeparator" w:id="0">
    <w:p w:rsidR="007B1F13" w:rsidRDefault="007B1F13" w:rsidP="000735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DC" w:rsidRDefault="000735DC" w:rsidP="00BE22B5">
    <w:pPr>
      <w:pStyle w:val="ModulSchreiben"/>
    </w:pPr>
    <w:r>
      <w:t>Henri Schmekies</w:t>
    </w:r>
    <w:r>
      <w:tab/>
    </w:r>
    <w:r>
      <w:tab/>
    </w:r>
    <w:r>
      <w:tab/>
    </w:r>
    <w:r>
      <w:fldChar w:fldCharType="begin"/>
    </w:r>
    <w:r>
      <w:rPr>
        <w:rFonts w:cs="Times New Roman"/>
      </w:rPr>
      <w:instrText xml:space="preserve"> FILENAME \* MERGEFORMAT </w:instrText>
    </w:r>
    <w:r>
      <w:fldChar w:fldCharType="separate"/>
    </w:r>
    <w:r w:rsidR="00283D7D">
      <w:rPr>
        <w:rFonts w:cs="Times New Roman"/>
        <w:noProof/>
      </w:rPr>
      <w:t>doku_henri_schmekies.docx</w:t>
    </w:r>
    <w:r>
      <w:fldChar w:fldCharType="end"/>
    </w:r>
    <w:r w:rsidR="00BA27AA">
      <w:tab/>
    </w:r>
    <w:r w:rsidR="00BA27AA">
      <w:tab/>
    </w:r>
    <w:r>
      <w:fldChar w:fldCharType="begin"/>
    </w:r>
    <w:r>
      <w:instrText xml:space="preserve"> TIME \@ "dd.MM.yyyy" </w:instrText>
    </w:r>
    <w:r>
      <w:fldChar w:fldCharType="separate"/>
    </w:r>
    <w:r w:rsidR="00DB65E3">
      <w:rPr>
        <w:noProof/>
      </w:rPr>
      <w:t>22.04.2015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7E0167"/>
    <w:multiLevelType w:val="hybridMultilevel"/>
    <w:tmpl w:val="9B6E3E7C"/>
    <w:lvl w:ilvl="0" w:tplc="1C94A67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382A68D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61152EE4"/>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38E0B52"/>
    <w:multiLevelType w:val="hybridMultilevel"/>
    <w:tmpl w:val="AC16402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2DE"/>
    <w:rsid w:val="00003868"/>
    <w:rsid w:val="0002786A"/>
    <w:rsid w:val="000318BC"/>
    <w:rsid w:val="000735DC"/>
    <w:rsid w:val="00076566"/>
    <w:rsid w:val="0009387B"/>
    <w:rsid w:val="000B354D"/>
    <w:rsid w:val="000C50FB"/>
    <w:rsid w:val="00102ACA"/>
    <w:rsid w:val="00115154"/>
    <w:rsid w:val="00164A8F"/>
    <w:rsid w:val="001861C1"/>
    <w:rsid w:val="00193928"/>
    <w:rsid w:val="001A49AF"/>
    <w:rsid w:val="001B04C6"/>
    <w:rsid w:val="001E44DF"/>
    <w:rsid w:val="001F5AA8"/>
    <w:rsid w:val="00212CFB"/>
    <w:rsid w:val="00221A29"/>
    <w:rsid w:val="002328BA"/>
    <w:rsid w:val="002354CD"/>
    <w:rsid w:val="0024580C"/>
    <w:rsid w:val="00252078"/>
    <w:rsid w:val="00253BCD"/>
    <w:rsid w:val="00280384"/>
    <w:rsid w:val="00283D7D"/>
    <w:rsid w:val="002864F6"/>
    <w:rsid w:val="002910CD"/>
    <w:rsid w:val="00296F4C"/>
    <w:rsid w:val="002C6FC7"/>
    <w:rsid w:val="002C79C1"/>
    <w:rsid w:val="002D5D8F"/>
    <w:rsid w:val="002E53CB"/>
    <w:rsid w:val="002F370D"/>
    <w:rsid w:val="002F7070"/>
    <w:rsid w:val="00300546"/>
    <w:rsid w:val="00334CF2"/>
    <w:rsid w:val="00341A40"/>
    <w:rsid w:val="00392CF2"/>
    <w:rsid w:val="003A1F9C"/>
    <w:rsid w:val="003A44F2"/>
    <w:rsid w:val="003D15E6"/>
    <w:rsid w:val="00413E04"/>
    <w:rsid w:val="00425FE4"/>
    <w:rsid w:val="00433FE5"/>
    <w:rsid w:val="00435049"/>
    <w:rsid w:val="00462FB6"/>
    <w:rsid w:val="00530FA9"/>
    <w:rsid w:val="00531AD7"/>
    <w:rsid w:val="00546EC0"/>
    <w:rsid w:val="0056391F"/>
    <w:rsid w:val="00576B6A"/>
    <w:rsid w:val="005B0E57"/>
    <w:rsid w:val="005B6B02"/>
    <w:rsid w:val="005B77EE"/>
    <w:rsid w:val="005C44AA"/>
    <w:rsid w:val="005D1512"/>
    <w:rsid w:val="005E54D2"/>
    <w:rsid w:val="00605FFD"/>
    <w:rsid w:val="00616FE8"/>
    <w:rsid w:val="00620084"/>
    <w:rsid w:val="00664393"/>
    <w:rsid w:val="00697D53"/>
    <w:rsid w:val="006B7EFD"/>
    <w:rsid w:val="00725588"/>
    <w:rsid w:val="00751E5D"/>
    <w:rsid w:val="007B1F13"/>
    <w:rsid w:val="007F65BD"/>
    <w:rsid w:val="007F726F"/>
    <w:rsid w:val="007F7835"/>
    <w:rsid w:val="008648F4"/>
    <w:rsid w:val="008765FD"/>
    <w:rsid w:val="00877D67"/>
    <w:rsid w:val="008B7DB2"/>
    <w:rsid w:val="008E5553"/>
    <w:rsid w:val="008E59C7"/>
    <w:rsid w:val="00900AEA"/>
    <w:rsid w:val="009378F7"/>
    <w:rsid w:val="00942795"/>
    <w:rsid w:val="00973029"/>
    <w:rsid w:val="009C1D22"/>
    <w:rsid w:val="009C1D60"/>
    <w:rsid w:val="009E2DAF"/>
    <w:rsid w:val="009E74BE"/>
    <w:rsid w:val="00A2420B"/>
    <w:rsid w:val="00A32AC1"/>
    <w:rsid w:val="00A35392"/>
    <w:rsid w:val="00A44A1F"/>
    <w:rsid w:val="00A652DE"/>
    <w:rsid w:val="00AA778D"/>
    <w:rsid w:val="00AB621A"/>
    <w:rsid w:val="00AB740A"/>
    <w:rsid w:val="00AD207A"/>
    <w:rsid w:val="00AD2E35"/>
    <w:rsid w:val="00AD7383"/>
    <w:rsid w:val="00AE509A"/>
    <w:rsid w:val="00AE75D7"/>
    <w:rsid w:val="00B46ED6"/>
    <w:rsid w:val="00B90C6F"/>
    <w:rsid w:val="00BA27AA"/>
    <w:rsid w:val="00BA59BC"/>
    <w:rsid w:val="00BE22B5"/>
    <w:rsid w:val="00C102B5"/>
    <w:rsid w:val="00C24919"/>
    <w:rsid w:val="00C54680"/>
    <w:rsid w:val="00C55103"/>
    <w:rsid w:val="00C91237"/>
    <w:rsid w:val="00CA0447"/>
    <w:rsid w:val="00CC5DD3"/>
    <w:rsid w:val="00D14703"/>
    <w:rsid w:val="00D23B65"/>
    <w:rsid w:val="00D32E25"/>
    <w:rsid w:val="00D51B62"/>
    <w:rsid w:val="00D709AA"/>
    <w:rsid w:val="00D7403C"/>
    <w:rsid w:val="00D74DCE"/>
    <w:rsid w:val="00D9507D"/>
    <w:rsid w:val="00DA3B6D"/>
    <w:rsid w:val="00DB65E3"/>
    <w:rsid w:val="00E142A9"/>
    <w:rsid w:val="00E24AC0"/>
    <w:rsid w:val="00E6255A"/>
    <w:rsid w:val="00EE0FC8"/>
    <w:rsid w:val="00F1655F"/>
    <w:rsid w:val="00F17836"/>
    <w:rsid w:val="00F40107"/>
    <w:rsid w:val="00F451BF"/>
    <w:rsid w:val="00F57A02"/>
    <w:rsid w:val="00F701B7"/>
    <w:rsid w:val="00F776EA"/>
    <w:rsid w:val="00F94335"/>
    <w:rsid w:val="00F964D3"/>
    <w:rsid w:val="00FD7619"/>
    <w:rsid w:val="00FE0D79"/>
    <w:rsid w:val="00FF12EF"/>
  </w:rsids>
  <m:mathPr>
    <m:mathFont m:val="Cambria Math"/>
    <m:brkBin m:val="before"/>
    <m:brkBinSub m:val="--"/>
    <m:smallFrac m:val="0"/>
    <m:dispDef/>
    <m:lMargin m:val="0"/>
    <m:rMargin m:val="0"/>
    <m:defJc m:val="centerGroup"/>
    <m:wrapIndent m:val="1440"/>
    <m:intLim m:val="subSup"/>
    <m:naryLim m:val="undOvr"/>
  </m:mathPr>
  <w:themeFontLang w:val="de-CH"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6DC4D1-9B35-409D-B441-36940768F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0735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0735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35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35DC"/>
  </w:style>
  <w:style w:type="paragraph" w:styleId="Fuzeile">
    <w:name w:val="footer"/>
    <w:basedOn w:val="Standard"/>
    <w:link w:val="FuzeileZchn"/>
    <w:uiPriority w:val="99"/>
    <w:unhideWhenUsed/>
    <w:rsid w:val="000735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35DC"/>
  </w:style>
  <w:style w:type="paragraph" w:customStyle="1" w:styleId="ModulSchreiben">
    <w:name w:val="Modul_Schreiben"/>
    <w:basedOn w:val="Standard"/>
    <w:link w:val="ModulSchreibenZchn"/>
    <w:autoRedefine/>
    <w:qFormat/>
    <w:rsid w:val="00BE22B5"/>
    <w:rPr>
      <w:rFonts w:ascii="Fira Sans" w:hAnsi="Fira Sans"/>
      <w:sz w:val="20"/>
    </w:rPr>
  </w:style>
  <w:style w:type="paragraph" w:customStyle="1" w:styleId="ModulTitel">
    <w:name w:val="Modul_Titel"/>
    <w:basedOn w:val="ModulSchreiben"/>
    <w:link w:val="ModulTitelZchn"/>
    <w:qFormat/>
    <w:rsid w:val="00C54680"/>
    <w:rPr>
      <w:sz w:val="48"/>
    </w:rPr>
  </w:style>
  <w:style w:type="character" w:customStyle="1" w:styleId="ModulSchreibenZchn">
    <w:name w:val="Modul_Schreiben Zchn"/>
    <w:basedOn w:val="Absatz-Standardschriftart"/>
    <w:link w:val="ModulSchreiben"/>
    <w:rsid w:val="00BE22B5"/>
    <w:rPr>
      <w:rFonts w:ascii="Fira Sans" w:hAnsi="Fira Sans"/>
      <w:sz w:val="20"/>
    </w:rPr>
  </w:style>
  <w:style w:type="paragraph" w:customStyle="1" w:styleId="Modulberschrift1">
    <w:name w:val="Modul_Überschrift1"/>
    <w:basedOn w:val="Standard"/>
    <w:next w:val="Standard"/>
    <w:link w:val="Modulberschrift1Zchn"/>
    <w:qFormat/>
    <w:rsid w:val="000735DC"/>
    <w:rPr>
      <w:rFonts w:ascii="Fira Sans" w:hAnsi="Fira Sans"/>
      <w:sz w:val="32"/>
    </w:rPr>
  </w:style>
  <w:style w:type="character" w:customStyle="1" w:styleId="ModulTitelZchn">
    <w:name w:val="Modul_Titel Zchn"/>
    <w:basedOn w:val="ModulSchreibenZchn"/>
    <w:link w:val="ModulTitel"/>
    <w:rsid w:val="00C54680"/>
    <w:rPr>
      <w:rFonts w:ascii="Fira Sans" w:hAnsi="Fira Sans"/>
      <w:sz w:val="48"/>
    </w:rPr>
  </w:style>
  <w:style w:type="character" w:customStyle="1" w:styleId="berschrift1Zchn">
    <w:name w:val="Überschrift 1 Zchn"/>
    <w:basedOn w:val="Absatz-Standardschriftart"/>
    <w:link w:val="berschrift1"/>
    <w:uiPriority w:val="9"/>
    <w:rsid w:val="000735DC"/>
    <w:rPr>
      <w:rFonts w:asciiTheme="majorHAnsi" w:eastAsiaTheme="majorEastAsia" w:hAnsiTheme="majorHAnsi" w:cstheme="majorBidi"/>
      <w:color w:val="2E74B5" w:themeColor="accent1" w:themeShade="BF"/>
      <w:sz w:val="32"/>
      <w:szCs w:val="32"/>
    </w:rPr>
  </w:style>
  <w:style w:type="character" w:customStyle="1" w:styleId="Modulberschrift1Zchn">
    <w:name w:val="Modul_Überschrift1 Zchn"/>
    <w:basedOn w:val="ModulTitelZchn"/>
    <w:link w:val="Modulberschrift1"/>
    <w:rsid w:val="000735DC"/>
    <w:rPr>
      <w:rFonts w:ascii="Fira Sans" w:hAnsi="Fira Sans"/>
      <w:sz w:val="32"/>
    </w:rPr>
  </w:style>
  <w:style w:type="paragraph" w:styleId="Inhaltsverzeichnisberschrift">
    <w:name w:val="TOC Heading"/>
    <w:basedOn w:val="berschrift1"/>
    <w:next w:val="Standard"/>
    <w:uiPriority w:val="39"/>
    <w:unhideWhenUsed/>
    <w:qFormat/>
    <w:rsid w:val="000735DC"/>
    <w:pPr>
      <w:outlineLvl w:val="9"/>
    </w:pPr>
    <w:rPr>
      <w:lang w:eastAsia="de-CH" w:bidi="lo-LA"/>
    </w:rPr>
  </w:style>
  <w:style w:type="character" w:customStyle="1" w:styleId="berschrift2Zchn">
    <w:name w:val="Überschrift 2 Zchn"/>
    <w:basedOn w:val="Absatz-Standardschriftart"/>
    <w:link w:val="berschrift2"/>
    <w:uiPriority w:val="9"/>
    <w:semiHidden/>
    <w:rsid w:val="000735DC"/>
    <w:rPr>
      <w:rFonts w:asciiTheme="majorHAnsi" w:eastAsiaTheme="majorEastAsia" w:hAnsiTheme="majorHAnsi" w:cstheme="majorBidi"/>
      <w:color w:val="2E74B5" w:themeColor="accent1" w:themeShade="BF"/>
      <w:sz w:val="26"/>
      <w:szCs w:val="26"/>
    </w:rPr>
  </w:style>
  <w:style w:type="paragraph" w:customStyle="1" w:styleId="Modulberschrift2">
    <w:name w:val="Modul_Überschrift2"/>
    <w:basedOn w:val="Modulberschrift1"/>
    <w:link w:val="Modulberschrift2Zchn"/>
    <w:qFormat/>
    <w:rsid w:val="00F701B7"/>
    <w:rPr>
      <w:sz w:val="26"/>
    </w:rPr>
  </w:style>
  <w:style w:type="paragraph" w:customStyle="1" w:styleId="Modulberschrift3">
    <w:name w:val="Modul_Überschrift3"/>
    <w:basedOn w:val="Modulberschrift2"/>
    <w:link w:val="Modulberschrift3Zchn"/>
    <w:qFormat/>
    <w:rsid w:val="00F701B7"/>
    <w:rPr>
      <w:sz w:val="22"/>
    </w:rPr>
  </w:style>
  <w:style w:type="character" w:customStyle="1" w:styleId="Modulberschrift2Zchn">
    <w:name w:val="Modul_Überschrift2 Zchn"/>
    <w:basedOn w:val="Modulberschrift1Zchn"/>
    <w:link w:val="Modulberschrift2"/>
    <w:rsid w:val="00F701B7"/>
    <w:rPr>
      <w:rFonts w:ascii="Fira Sans" w:hAnsi="Fira Sans"/>
      <w:sz w:val="26"/>
    </w:rPr>
  </w:style>
  <w:style w:type="character" w:styleId="Hyperlink">
    <w:name w:val="Hyperlink"/>
    <w:basedOn w:val="Absatz-Standardschriftart"/>
    <w:uiPriority w:val="99"/>
    <w:unhideWhenUsed/>
    <w:rsid w:val="00C54680"/>
    <w:rPr>
      <w:color w:val="0563C1" w:themeColor="hyperlink"/>
      <w:u w:val="single"/>
    </w:rPr>
  </w:style>
  <w:style w:type="character" w:customStyle="1" w:styleId="Modulberschrift3Zchn">
    <w:name w:val="Modul_Überschrift3 Zchn"/>
    <w:basedOn w:val="Modulberschrift2Zchn"/>
    <w:link w:val="Modulberschrift3"/>
    <w:rsid w:val="00F701B7"/>
    <w:rPr>
      <w:rFonts w:ascii="Fira Sans" w:hAnsi="Fira Sans"/>
      <w:sz w:val="26"/>
    </w:rPr>
  </w:style>
  <w:style w:type="paragraph" w:styleId="Verzeichnis1">
    <w:name w:val="toc 1"/>
    <w:aliases w:val="Modul_Verzeichnis"/>
    <w:basedOn w:val="Standard"/>
    <w:next w:val="Standard"/>
    <w:autoRedefine/>
    <w:uiPriority w:val="39"/>
    <w:unhideWhenUsed/>
    <w:rsid w:val="000735DC"/>
    <w:pPr>
      <w:spacing w:after="100"/>
    </w:pPr>
    <w:rPr>
      <w:rFonts w:ascii="Fira Sans" w:hAnsi="Fira Sans"/>
    </w:rPr>
  </w:style>
  <w:style w:type="table" w:styleId="Tabellenraster">
    <w:name w:val="Table Grid"/>
    <w:basedOn w:val="NormaleTabelle"/>
    <w:uiPriority w:val="39"/>
    <w:rsid w:val="00186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dulTabelle1">
    <w:name w:val="Modul_Tabelle1"/>
    <w:basedOn w:val="NormaleTabelle"/>
    <w:uiPriority w:val="99"/>
    <w:rsid w:val="0002786A"/>
    <w:pPr>
      <w:spacing w:before="60" w:after="60" w:line="240" w:lineRule="auto"/>
    </w:pPr>
    <w:rPr>
      <w:rFonts w:ascii="Fira Sans" w:hAnsi="Fira Sans"/>
    </w:rPr>
    <w:tblPr>
      <w:tblBorders>
        <w:insideH w:val="single" w:sz="4" w:space="0" w:color="C3C9C9"/>
      </w:tblBorders>
    </w:tblPr>
    <w:tblStylePr w:type="firstRow">
      <w:rPr>
        <w:b w:val="0"/>
        <w:i w:val="0"/>
      </w:rPr>
    </w:tblStylePr>
  </w:style>
  <w:style w:type="table" w:customStyle="1" w:styleId="ModulTabelle2">
    <w:name w:val="Modul_Tabelle2"/>
    <w:basedOn w:val="ModulTabelle1"/>
    <w:uiPriority w:val="99"/>
    <w:rsid w:val="0002786A"/>
    <w:pPr>
      <w:spacing w:after="0"/>
    </w:pPr>
    <w:tblPr/>
    <w:tblStylePr w:type="firstRow">
      <w:rPr>
        <w:b/>
        <w:i w:val="0"/>
      </w:rPr>
      <w:tblPr/>
      <w:tcPr>
        <w:shd w:val="clear" w:color="auto" w:fill="C3C9C9"/>
      </w:tcPr>
    </w:tblStylePr>
  </w:style>
  <w:style w:type="character" w:styleId="BesuchterHyperlink">
    <w:name w:val="FollowedHyperlink"/>
    <w:basedOn w:val="Absatz-Standardschriftart"/>
    <w:uiPriority w:val="99"/>
    <w:semiHidden/>
    <w:unhideWhenUsed/>
    <w:rsid w:val="00F776EA"/>
    <w:rPr>
      <w:color w:val="954F72" w:themeColor="followedHyperlink"/>
      <w:u w:val="single"/>
    </w:rPr>
  </w:style>
  <w:style w:type="paragraph" w:styleId="Beschriftung">
    <w:name w:val="caption"/>
    <w:basedOn w:val="Standard"/>
    <w:next w:val="Standard"/>
    <w:uiPriority w:val="35"/>
    <w:unhideWhenUsed/>
    <w:qFormat/>
    <w:rsid w:val="00435049"/>
    <w:pPr>
      <w:spacing w:after="200" w:line="240" w:lineRule="auto"/>
    </w:pPr>
    <w:rPr>
      <w:i/>
      <w:iCs/>
      <w:color w:val="44546A" w:themeColor="text2"/>
      <w:sz w:val="18"/>
      <w:szCs w:val="18"/>
    </w:rPr>
  </w:style>
  <w:style w:type="paragraph" w:styleId="Verzeichnis2">
    <w:name w:val="toc 2"/>
    <w:basedOn w:val="Standard"/>
    <w:next w:val="Standard"/>
    <w:autoRedefine/>
    <w:uiPriority w:val="39"/>
    <w:unhideWhenUsed/>
    <w:rsid w:val="00AA778D"/>
    <w:pPr>
      <w:spacing w:after="100"/>
      <w:ind w:left="220"/>
    </w:pPr>
  </w:style>
  <w:style w:type="character" w:styleId="Kommentarzeichen">
    <w:name w:val="annotation reference"/>
    <w:basedOn w:val="Absatz-Standardschriftart"/>
    <w:uiPriority w:val="99"/>
    <w:semiHidden/>
    <w:unhideWhenUsed/>
    <w:rsid w:val="001A49AF"/>
    <w:rPr>
      <w:sz w:val="16"/>
      <w:szCs w:val="16"/>
    </w:rPr>
  </w:style>
  <w:style w:type="paragraph" w:styleId="Kommentartext">
    <w:name w:val="annotation text"/>
    <w:basedOn w:val="Standard"/>
    <w:link w:val="KommentartextZchn"/>
    <w:uiPriority w:val="99"/>
    <w:semiHidden/>
    <w:unhideWhenUsed/>
    <w:rsid w:val="001A49A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A49AF"/>
    <w:rPr>
      <w:sz w:val="20"/>
      <w:szCs w:val="20"/>
    </w:rPr>
  </w:style>
  <w:style w:type="paragraph" w:styleId="Kommentarthema">
    <w:name w:val="annotation subject"/>
    <w:basedOn w:val="Kommentartext"/>
    <w:next w:val="Kommentartext"/>
    <w:link w:val="KommentarthemaZchn"/>
    <w:uiPriority w:val="99"/>
    <w:semiHidden/>
    <w:unhideWhenUsed/>
    <w:rsid w:val="001A49AF"/>
    <w:rPr>
      <w:b/>
      <w:bCs/>
    </w:rPr>
  </w:style>
  <w:style w:type="character" w:customStyle="1" w:styleId="KommentarthemaZchn">
    <w:name w:val="Kommentarthema Zchn"/>
    <w:basedOn w:val="KommentartextZchn"/>
    <w:link w:val="Kommentarthema"/>
    <w:uiPriority w:val="99"/>
    <w:semiHidden/>
    <w:rsid w:val="001A49AF"/>
    <w:rPr>
      <w:b/>
      <w:bCs/>
      <w:sz w:val="20"/>
      <w:szCs w:val="20"/>
    </w:rPr>
  </w:style>
  <w:style w:type="paragraph" w:styleId="Sprechblasentext">
    <w:name w:val="Balloon Text"/>
    <w:basedOn w:val="Standard"/>
    <w:link w:val="SprechblasentextZchn"/>
    <w:uiPriority w:val="99"/>
    <w:semiHidden/>
    <w:unhideWhenUsed/>
    <w:rsid w:val="001A49A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A49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www.headchant.com/2010/11/27/love2d-tutorial-part-1-invaders-must-die/" TargetMode="External"/><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ova-fusion.com/2012/08/27/lua-for-programmers-part-1/" TargetMode="External"/><Relationship Id="rId24" Type="http://schemas.openxmlformats.org/officeDocument/2006/relationships/image" Target="media/image13.png"/><Relationship Id="rId32" Type="http://schemas.openxmlformats.org/officeDocument/2006/relationships/hyperlink" Target="http://gamedevelopment.tutsplus.com/articles/how-to-learn-love-love2d--gamedev-4331"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hyperlink" Target="../projektuebersicht.docx" TargetMode="External"/><Relationship Id="rId51" Type="http://schemas.openxmlformats.org/officeDocument/2006/relationships/image" Target="media/image38.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ri\Documents\Benutzerdefinierte%20Office-Vorlagen\Modul_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2B247-18A5-41A3-8E9F-86BE18AFD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Modul_Vorlage.dotx</Template>
  <TotalTime>0</TotalTime>
  <Pages>13</Pages>
  <Words>1004</Words>
  <Characters>6328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dc:creator>
  <cp:keywords/>
  <dc:description/>
  <cp:lastModifiedBy>Henri Schmekies</cp:lastModifiedBy>
  <cp:revision>115</cp:revision>
  <dcterms:created xsi:type="dcterms:W3CDTF">2014-11-19T08:16:00Z</dcterms:created>
  <dcterms:modified xsi:type="dcterms:W3CDTF">2015-04-22T06:44:00Z</dcterms:modified>
</cp:coreProperties>
</file>